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AE" w:rsidRPr="00E924AE" w:rsidRDefault="00E924AE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eastAsia="he-IL"/>
        </w:rPr>
      </w:pPr>
      <w:r>
        <w:rPr>
          <w:rFonts w:cs="David"/>
          <w:noProof/>
          <w:sz w:val="20"/>
          <w:szCs w:val="2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-1333500</wp:posOffset>
            </wp:positionV>
            <wp:extent cx="1828800" cy="1520825"/>
            <wp:effectExtent l="0" t="0" r="0" b="317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AE">
        <w:rPr>
          <w:rFonts w:cs="David" w:hint="cs"/>
          <w:sz w:val="20"/>
          <w:szCs w:val="20"/>
          <w:rtl/>
          <w:lang w:eastAsia="he-IL"/>
        </w:rPr>
        <w:t xml:space="preserve">        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</w:t>
      </w:r>
      <w:r w:rsidRPr="00E924AE">
        <w:rPr>
          <w:rFonts w:cs="David"/>
          <w:sz w:val="20"/>
          <w:szCs w:val="20"/>
          <w:lang w:eastAsia="he-IL"/>
        </w:rPr>
        <w:tab/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Default="00E924AE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David"/>
          <w:rtl/>
          <w:lang w:eastAsia="he-IL"/>
        </w:rPr>
      </w:pP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</w:p>
    <w:p w:rsid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David"/>
          <w:rtl/>
          <w:lang w:eastAsia="he-IL"/>
        </w:rPr>
      </w:pPr>
    </w:p>
    <w:p w:rsidR="004E5351" w:rsidRPr="00E924AE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David"/>
          <w:rtl/>
          <w:lang w:eastAsia="he-IL"/>
        </w:rPr>
      </w:pPr>
    </w:p>
    <w:p w:rsidR="004E5351" w:rsidRPr="004E5351" w:rsidRDefault="004E5351" w:rsidP="004E5351">
      <w:pPr>
        <w:ind w:right="-1080"/>
        <w:rPr>
          <w:rFonts w:cs="David"/>
          <w:sz w:val="28"/>
          <w:szCs w:val="28"/>
          <w:rtl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7333A2">
        <w:rPr>
          <w:rFonts w:ascii="Arial" w:hAnsi="Arial" w:cs="Arial"/>
          <w:sz w:val="26"/>
          <w:szCs w:val="26"/>
        </w:rPr>
        <w:t xml:space="preserve">11  </w:t>
      </w:r>
      <w:r w:rsidR="007333A2">
        <w:rPr>
          <w:rFonts w:ascii="Arial" w:hAnsi="Arial" w:cs="Arial" w:hint="cs"/>
          <w:sz w:val="26"/>
          <w:szCs w:val="26"/>
          <w:rtl/>
        </w:rPr>
        <w:t xml:space="preserve">  </w:t>
      </w:r>
      <w:r>
        <w:rPr>
          <w:rFonts w:ascii="Arial" w:hAnsi="Arial" w:cs="Arial" w:hint="cs"/>
          <w:sz w:val="26"/>
          <w:szCs w:val="26"/>
          <w:rtl/>
        </w:rPr>
        <w:t>אוקטובר 2021</w:t>
      </w:r>
      <w:r w:rsidRPr="004E5351">
        <w:rPr>
          <w:rFonts w:ascii="Arial" w:hAnsi="Arial" w:cs="Arial"/>
          <w:sz w:val="26"/>
          <w:szCs w:val="26"/>
        </w:rPr>
        <w:tab/>
      </w:r>
      <w:r w:rsidRPr="004E5351">
        <w:rPr>
          <w:rFonts w:ascii="Arial" w:hAnsi="Arial" w:cs="Arial"/>
          <w:sz w:val="26"/>
          <w:szCs w:val="26"/>
        </w:rPr>
        <w:tab/>
      </w:r>
      <w:r w:rsidRPr="004E5351">
        <w:rPr>
          <w:rFonts w:ascii="Arial" w:hAnsi="Arial" w:cs="Arial"/>
          <w:sz w:val="26"/>
          <w:szCs w:val="26"/>
        </w:rPr>
        <w:tab/>
      </w:r>
      <w:r w:rsidRPr="004E5351">
        <w:rPr>
          <w:rFonts w:ascii="Arial" w:hAnsi="Arial" w:cs="Arial" w:hint="cs"/>
          <w:sz w:val="26"/>
          <w:szCs w:val="26"/>
          <w:rtl/>
        </w:rPr>
        <w:tab/>
      </w:r>
      <w:r w:rsidRPr="004E5351">
        <w:rPr>
          <w:rFonts w:ascii="Arial" w:hAnsi="Arial" w:cs="Arial" w:hint="cs"/>
          <w:sz w:val="26"/>
          <w:szCs w:val="26"/>
          <w:rtl/>
        </w:rPr>
        <w:tab/>
      </w:r>
      <w:r w:rsidRPr="004E5351">
        <w:rPr>
          <w:rFonts w:ascii="Arial" w:hAnsi="Arial" w:cs="Arial" w:hint="cs"/>
          <w:sz w:val="26"/>
          <w:szCs w:val="26"/>
          <w:rtl/>
        </w:rPr>
        <w:tab/>
        <w:t xml:space="preserve">       </w:t>
      </w:r>
    </w:p>
    <w:p w:rsidR="004E5351" w:rsidRPr="004E5351" w:rsidRDefault="004E5351" w:rsidP="004E5351">
      <w:pPr>
        <w:spacing w:before="120"/>
        <w:ind w:right="720"/>
        <w:jc w:val="both"/>
        <w:rPr>
          <w:rFonts w:ascii="Arial" w:hAnsi="Arial" w:cs="Arial"/>
          <w:sz w:val="28"/>
          <w:szCs w:val="28"/>
          <w:rtl/>
        </w:rPr>
      </w:pPr>
      <w:r w:rsidRPr="004E5351">
        <w:rPr>
          <w:rFonts w:ascii="Arial" w:hAnsi="Arial" w:cs="Arial" w:hint="cs"/>
          <w:sz w:val="28"/>
          <w:szCs w:val="28"/>
          <w:rtl/>
        </w:rPr>
        <w:t>לכבוד</w:t>
      </w:r>
    </w:p>
    <w:p w:rsidR="004E5351" w:rsidRPr="004E5351" w:rsidRDefault="004E5351" w:rsidP="004E5351">
      <w:pPr>
        <w:spacing w:before="120"/>
        <w:ind w:right="720"/>
        <w:jc w:val="both"/>
        <w:rPr>
          <w:rFonts w:ascii="Arial" w:hAnsi="Arial" w:cs="Arial"/>
          <w:sz w:val="28"/>
          <w:szCs w:val="28"/>
          <w:rtl/>
        </w:rPr>
      </w:pPr>
      <w:r w:rsidRPr="004E5351">
        <w:rPr>
          <w:rFonts w:ascii="Arial" w:hAnsi="Arial" w:cs="Arial" w:hint="cs"/>
          <w:sz w:val="28"/>
          <w:szCs w:val="28"/>
          <w:rtl/>
        </w:rPr>
        <w:t>_______</w:t>
      </w:r>
    </w:p>
    <w:p w:rsidR="004E5351" w:rsidRPr="004E5351" w:rsidRDefault="004E5351" w:rsidP="004E5351">
      <w:pPr>
        <w:spacing w:before="120"/>
        <w:ind w:right="720"/>
        <w:jc w:val="both"/>
        <w:rPr>
          <w:rFonts w:ascii="Arial" w:hAnsi="Arial" w:cs="Arial"/>
          <w:sz w:val="26"/>
          <w:szCs w:val="26"/>
          <w:rtl/>
        </w:rPr>
      </w:pPr>
      <w:proofErr w:type="spellStart"/>
      <w:r w:rsidRPr="004E5351">
        <w:rPr>
          <w:rFonts w:ascii="Arial" w:hAnsi="Arial" w:cs="Arial" w:hint="cs"/>
          <w:sz w:val="28"/>
          <w:szCs w:val="28"/>
          <w:rtl/>
        </w:rPr>
        <w:t>א.ג.נ</w:t>
      </w:r>
      <w:proofErr w:type="spellEnd"/>
      <w:r w:rsidRPr="004E5351">
        <w:rPr>
          <w:rFonts w:ascii="Arial" w:hAnsi="Arial" w:cs="Arial" w:hint="cs"/>
          <w:sz w:val="28"/>
          <w:szCs w:val="28"/>
          <w:rtl/>
        </w:rPr>
        <w:t>.,</w:t>
      </w:r>
    </w:p>
    <w:p w:rsidR="004E5351" w:rsidRPr="004E5351" w:rsidRDefault="004E5351" w:rsidP="004E5351">
      <w:pPr>
        <w:spacing w:before="120"/>
        <w:ind w:right="720"/>
        <w:jc w:val="center"/>
        <w:rPr>
          <w:rFonts w:ascii="Arial" w:hAnsi="Arial" w:cs="Arial"/>
          <w:sz w:val="26"/>
          <w:szCs w:val="26"/>
          <w:u w:val="single"/>
          <w:rtl/>
        </w:rPr>
      </w:pPr>
      <w:r w:rsidRPr="004E5351">
        <w:rPr>
          <w:rFonts w:ascii="Arial" w:hAnsi="Arial" w:cs="Arial" w:hint="cs"/>
          <w:sz w:val="26"/>
          <w:szCs w:val="26"/>
          <w:u w:val="single"/>
          <w:rtl/>
        </w:rPr>
        <w:t xml:space="preserve">הנדון: חוזר רשמי מס' </w:t>
      </w:r>
      <w:r>
        <w:rPr>
          <w:rFonts w:ascii="Arial" w:hAnsi="Arial" w:cs="Arial" w:hint="cs"/>
          <w:sz w:val="26"/>
          <w:szCs w:val="26"/>
          <w:u w:val="single"/>
          <w:rtl/>
        </w:rPr>
        <w:t>3</w:t>
      </w:r>
      <w:r w:rsidRPr="004E5351">
        <w:rPr>
          <w:rFonts w:ascii="Arial" w:hAnsi="Arial" w:cs="Arial" w:hint="cs"/>
          <w:sz w:val="26"/>
          <w:szCs w:val="26"/>
          <w:u w:val="single"/>
          <w:rtl/>
        </w:rPr>
        <w:t xml:space="preserve"> לעונת </w:t>
      </w:r>
      <w:r>
        <w:rPr>
          <w:rFonts w:ascii="Arial" w:hAnsi="Arial" w:cs="Arial" w:hint="cs"/>
          <w:sz w:val="26"/>
          <w:szCs w:val="26"/>
          <w:u w:val="single"/>
          <w:rtl/>
        </w:rPr>
        <w:t>2021</w:t>
      </w:r>
      <w:r w:rsidRPr="004E5351">
        <w:rPr>
          <w:rFonts w:ascii="Arial" w:hAnsi="Arial" w:cs="Arial" w:hint="cs"/>
          <w:sz w:val="26"/>
          <w:szCs w:val="26"/>
          <w:u w:val="single"/>
          <w:rtl/>
        </w:rPr>
        <w:t>/</w:t>
      </w:r>
      <w:r>
        <w:rPr>
          <w:rFonts w:ascii="Arial" w:hAnsi="Arial" w:cs="Arial" w:hint="cs"/>
          <w:sz w:val="26"/>
          <w:szCs w:val="26"/>
          <w:u w:val="single"/>
          <w:rtl/>
        </w:rPr>
        <w:t>22</w:t>
      </w:r>
    </w:p>
    <w:p w:rsidR="004E5351" w:rsidRPr="004E5351" w:rsidRDefault="004E5351" w:rsidP="004E5351">
      <w:pPr>
        <w:spacing w:before="120"/>
        <w:ind w:left="720" w:right="720"/>
        <w:jc w:val="both"/>
        <w:rPr>
          <w:rFonts w:ascii="Arial" w:hAnsi="Arial" w:cs="Arial"/>
          <w:color w:val="000000"/>
          <w:sz w:val="16"/>
          <w:szCs w:val="16"/>
          <w:lang w:eastAsia="he-IL"/>
        </w:rPr>
      </w:pPr>
    </w:p>
    <w:p w:rsidR="004E5351" w:rsidRPr="004E5351" w:rsidRDefault="004E5351" w:rsidP="004E5351">
      <w:pPr>
        <w:numPr>
          <w:ilvl w:val="0"/>
          <w:numId w:val="46"/>
        </w:numPr>
        <w:spacing w:before="120"/>
        <w:ind w:right="720"/>
        <w:jc w:val="both"/>
        <w:rPr>
          <w:rFonts w:ascii="Arial" w:hAnsi="Arial" w:cs="Arial"/>
          <w:color w:val="000000"/>
          <w:sz w:val="22"/>
          <w:szCs w:val="22"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>תשומת לבכם לפרק 44 בתקנון המשחקים- כל קבוצה רשאית לשנות את שעת המשחקים הקבועה שלה פעם אחת בלבד עד לפתיחת עונת המשחקים, במהלך עונת המשחקים ניתן לשנות את שעת המשחק רק בהסכמת הקבוצות היריבות.</w:t>
      </w:r>
    </w:p>
    <w:p w:rsidR="004E5351" w:rsidRPr="004E5351" w:rsidRDefault="004E5351" w:rsidP="004E5351">
      <w:pPr>
        <w:numPr>
          <w:ilvl w:val="0"/>
          <w:numId w:val="46"/>
        </w:numPr>
        <w:spacing w:before="120"/>
        <w:ind w:right="720"/>
        <w:jc w:val="both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כתזכורת לקבוצות רצ"ב שוב תקנון העברות ליגות חובבניות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</w:t>
      </w:r>
    </w:p>
    <w:p w:rsidR="004E5351" w:rsidRPr="004E5351" w:rsidRDefault="004E5351" w:rsidP="004E5351">
      <w:pPr>
        <w:spacing w:before="120"/>
        <w:ind w:left="720" w:right="720"/>
        <w:jc w:val="both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וצעירות, -בתקופת ההעברות הנוספת:</w:t>
      </w:r>
    </w:p>
    <w:p w:rsidR="004E5351" w:rsidRPr="004E5351" w:rsidRDefault="004E5351" w:rsidP="004E5351">
      <w:pPr>
        <w:spacing w:before="120"/>
        <w:ind w:left="720" w:right="720"/>
        <w:jc w:val="both"/>
        <w:rPr>
          <w:rFonts w:ascii="Arial" w:hAnsi="Arial" w:cs="Arial"/>
          <w:color w:val="000000"/>
          <w:sz w:val="22"/>
          <w:szCs w:val="22"/>
          <w:rtl/>
          <w:lang w:eastAsia="he-IL"/>
        </w:rPr>
      </w:pPr>
    </w:p>
    <w:p w:rsidR="004E5351" w:rsidRPr="004E5351" w:rsidRDefault="004E5351" w:rsidP="004E5351">
      <w:pPr>
        <w:ind w:left="-288" w:firstLine="100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א. תקופת ההעברות הנוספת תחל לאחר </w:t>
      </w:r>
      <w:r w:rsidRPr="004E5351">
        <w:rPr>
          <w:rFonts w:ascii="Arial" w:hAnsi="Arial" w:cs="Arial" w:hint="cs"/>
          <w:sz w:val="22"/>
          <w:szCs w:val="22"/>
          <w:rtl/>
        </w:rPr>
        <w:t>המשחק</w:t>
      </w:r>
      <w:r w:rsidRPr="004E5351">
        <w:rPr>
          <w:rFonts w:ascii="Arial" w:hAnsi="Arial" w:cs="Arial"/>
          <w:sz w:val="22"/>
          <w:szCs w:val="22"/>
          <w:rtl/>
        </w:rPr>
        <w:t xml:space="preserve"> ה-3 של כל ליגה ותסתיים 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עד </w:t>
      </w:r>
      <w:r w:rsidRPr="004E5351">
        <w:rPr>
          <w:rFonts w:ascii="Arial" w:hAnsi="Arial" w:cs="Arial"/>
          <w:sz w:val="22"/>
          <w:szCs w:val="22"/>
          <w:rtl/>
        </w:rPr>
        <w:t>שבוע לפני פתיחת הסיבוב השני בכל ליגה</w:t>
      </w:r>
      <w:r w:rsidRPr="004E5351">
        <w:rPr>
          <w:rFonts w:ascii="Arial" w:hAnsi="Arial" w:cs="Arial" w:hint="cs"/>
          <w:sz w:val="22"/>
          <w:szCs w:val="22"/>
          <w:rtl/>
        </w:rPr>
        <w:t>.</w:t>
      </w:r>
      <w:r w:rsidRPr="004E5351">
        <w:rPr>
          <w:rFonts w:ascii="Arial" w:hAnsi="Arial" w:cs="Arial"/>
          <w:sz w:val="22"/>
          <w:szCs w:val="22"/>
          <w:rtl/>
        </w:rPr>
        <w:t xml:space="preserve"> שחקן יוכל לשחק 48 שעות </w:t>
      </w:r>
    </w:p>
    <w:p w:rsidR="004E5351" w:rsidRPr="004E5351" w:rsidRDefault="004E5351" w:rsidP="004E5351">
      <w:pPr>
        <w:ind w:left="720" w:right="720"/>
        <w:jc w:val="both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לאחר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רישומו (תקף לליגות לאומית נשים , ארצית נשים, א' נשים,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</w:t>
      </w:r>
    </w:p>
    <w:p w:rsidR="004E5351" w:rsidRPr="004E5351" w:rsidRDefault="004E5351" w:rsidP="004E5351">
      <w:pPr>
        <w:ind w:left="720" w:right="720"/>
        <w:jc w:val="both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ארצית, א', ב' גברים וכל הליגות הצעירות לבנים ובנות –</w:t>
      </w:r>
    </w:p>
    <w:p w:rsidR="004E5351" w:rsidRPr="004E5351" w:rsidRDefault="004E5351" w:rsidP="004E5351">
      <w:pPr>
        <w:ind w:right="720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ab/>
        <w:t xml:space="preserve">    למעט ליגת על גברים</w:t>
      </w:r>
      <w:r w:rsidRPr="004E5351">
        <w:rPr>
          <w:rFonts w:ascii="Arial" w:hAnsi="Arial" w:cs="Arial" w:hint="cs"/>
          <w:sz w:val="22"/>
          <w:szCs w:val="22"/>
          <w:rtl/>
        </w:rPr>
        <w:t>,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על </w:t>
      </w:r>
      <w:r w:rsidRPr="004E5351">
        <w:rPr>
          <w:rFonts w:ascii="Arial" w:hAnsi="Arial" w:cs="Arial"/>
          <w:sz w:val="22"/>
          <w:szCs w:val="22"/>
          <w:rtl/>
        </w:rPr>
        <w:t>נשים ולאומית גברים).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בתקופת העברות הנוספת יהיו רשאים לעבור רק שחקנים הרשומים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בליגות אלו </w:t>
      </w:r>
      <w:r w:rsidRPr="004E5351">
        <w:rPr>
          <w:rFonts w:ascii="Arial" w:hAnsi="Arial" w:cs="Arial"/>
          <w:sz w:val="22"/>
          <w:szCs w:val="22"/>
          <w:rtl/>
        </w:rPr>
        <w:t>בלבד.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ind w:left="-288" w:firstLine="100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>ב. ההגבלות שהיו עד היום יישארו:</w:t>
      </w:r>
    </w:p>
    <w:p w:rsidR="004E5351" w:rsidRPr="004E5351" w:rsidRDefault="004E5351" w:rsidP="004E5351">
      <w:pPr>
        <w:ind w:left="96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הגבלת כמות העברות בליגה נוער </w:t>
      </w:r>
      <w:r w:rsidRPr="004E5351">
        <w:rPr>
          <w:rFonts w:ascii="Arial" w:hAnsi="Arial" w:cs="Arial" w:hint="cs"/>
          <w:sz w:val="22"/>
          <w:szCs w:val="22"/>
          <w:rtl/>
        </w:rPr>
        <w:t>על</w:t>
      </w:r>
      <w:r w:rsidRPr="004E5351">
        <w:rPr>
          <w:rFonts w:ascii="Arial" w:hAnsi="Arial" w:cs="Arial"/>
          <w:sz w:val="22"/>
          <w:szCs w:val="22"/>
          <w:rtl/>
        </w:rPr>
        <w:t xml:space="preserve">,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נוער לאומית, נוער </w:t>
      </w:r>
      <w:proofErr w:type="spellStart"/>
      <w:r w:rsidRPr="004E5351">
        <w:rPr>
          <w:rFonts w:ascii="Arial" w:hAnsi="Arial" w:cs="Arial" w:hint="cs"/>
          <w:sz w:val="22"/>
          <w:szCs w:val="22"/>
          <w:rtl/>
        </w:rPr>
        <w:t>ארצית,</w:t>
      </w:r>
      <w:r w:rsidRPr="004E5351">
        <w:rPr>
          <w:rFonts w:ascii="Arial" w:hAnsi="Arial" w:cs="Arial"/>
          <w:sz w:val="22"/>
          <w:szCs w:val="22"/>
          <w:rtl/>
        </w:rPr>
        <w:t>נערים</w:t>
      </w:r>
      <w:proofErr w:type="spellEnd"/>
      <w:r w:rsidRPr="004E5351">
        <w:rPr>
          <w:rFonts w:ascii="Arial" w:hAnsi="Arial" w:cs="Arial"/>
          <w:sz w:val="22"/>
          <w:szCs w:val="22"/>
          <w:rtl/>
        </w:rPr>
        <w:t xml:space="preserve"> א' לאומית וארצית</w:t>
      </w:r>
      <w:r w:rsidRPr="004E5351">
        <w:rPr>
          <w:rFonts w:ascii="Arial" w:hAnsi="Arial" w:cs="Arial" w:hint="cs"/>
          <w:sz w:val="22"/>
          <w:szCs w:val="22"/>
          <w:rtl/>
        </w:rPr>
        <w:t>,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נערים ב' לאומית </w:t>
      </w:r>
      <w:r w:rsidRPr="004E5351">
        <w:rPr>
          <w:rFonts w:ascii="Arial" w:hAnsi="Arial" w:cs="Arial"/>
          <w:sz w:val="22"/>
          <w:szCs w:val="22"/>
          <w:rtl/>
        </w:rPr>
        <w:t xml:space="preserve">וילדים א' לאומית והגבלת העברות של שחקן כפרט שיכול לעבור רק פעם אחת בתקופת ההעברות הרגילה (של הקיץ) ועוד פעם אחת בלבד </w:t>
      </w:r>
    </w:p>
    <w:p w:rsidR="004E5351" w:rsidRPr="004E5351" w:rsidRDefault="004E5351" w:rsidP="007333A2">
      <w:pPr>
        <w:ind w:left="96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בתקופת ההעברות הנוספות </w:t>
      </w:r>
      <w:r w:rsidRPr="004E5351">
        <w:rPr>
          <w:rFonts w:ascii="Arial" w:hAnsi="Arial" w:cs="Arial"/>
          <w:sz w:val="22"/>
          <w:szCs w:val="22"/>
          <w:rtl/>
        </w:rPr>
        <w:t xml:space="preserve">(במהלך סיבוב א' החל </w:t>
      </w:r>
      <w:r w:rsidR="007333A2">
        <w:rPr>
          <w:rFonts w:ascii="Arial" w:hAnsi="Arial" w:cs="Arial" w:hint="cs"/>
          <w:sz w:val="22"/>
          <w:szCs w:val="22"/>
          <w:rtl/>
        </w:rPr>
        <w:t>מהמחזור</w:t>
      </w:r>
      <w:r w:rsidRPr="004E5351">
        <w:rPr>
          <w:rFonts w:ascii="Arial" w:hAnsi="Arial" w:cs="Arial" w:hint="cs"/>
          <w:sz w:val="22"/>
          <w:szCs w:val="22"/>
          <w:rtl/>
        </w:rPr>
        <w:t xml:space="preserve"> השלישי</w:t>
      </w:r>
      <w:r w:rsidRPr="004E5351">
        <w:rPr>
          <w:rFonts w:ascii="Arial" w:hAnsi="Arial" w:cs="Arial"/>
          <w:sz w:val="22"/>
          <w:szCs w:val="22"/>
          <w:rtl/>
        </w:rPr>
        <w:t>).</w:t>
      </w:r>
    </w:p>
    <w:p w:rsidR="004E5351" w:rsidRPr="004E5351" w:rsidRDefault="004E5351" w:rsidP="004E5351">
      <w:pPr>
        <w:ind w:left="-288" w:firstLine="100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ברור ששחקן לא יכול כל מחזור לעבור ולשחק כל שבוע בקבוצה אחרת.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ההגבלה ששחקן</w:t>
      </w:r>
      <w:r w:rsidRPr="004E5351">
        <w:rPr>
          <w:rFonts w:ascii="Arial" w:hAnsi="Arial" w:cs="Arial"/>
          <w:sz w:val="22"/>
          <w:szCs w:val="22"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 xml:space="preserve">מליגת על, ליגה לאומית גברים וליגת על נשים לא יכול </w:t>
      </w:r>
    </w:p>
    <w:p w:rsidR="004E5351" w:rsidRPr="004E5351" w:rsidRDefault="004E5351" w:rsidP="004E5351">
      <w:pPr>
        <w:ind w:left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לעבור </w:t>
      </w:r>
      <w:r w:rsidRPr="004E5351">
        <w:rPr>
          <w:rFonts w:ascii="Arial" w:hAnsi="Arial" w:cs="Arial"/>
          <w:sz w:val="22"/>
          <w:szCs w:val="22"/>
          <w:rtl/>
        </w:rPr>
        <w:t>לליגות הנמוכות (למעט שחקנים</w:t>
      </w:r>
      <w:r w:rsidRPr="004E5351">
        <w:rPr>
          <w:rFonts w:ascii="Arial" w:hAnsi="Arial" w:cs="Arial"/>
          <w:sz w:val="22"/>
          <w:szCs w:val="22"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>עד גיל 21) שרירה וקיימת.</w:t>
      </w:r>
    </w:p>
    <w:p w:rsidR="004E5351" w:rsidRPr="004E5351" w:rsidRDefault="004E5351" w:rsidP="004E5351">
      <w:pPr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rPr>
          <w:rFonts w:ascii="Arial" w:hAnsi="Arial" w:cs="Arial"/>
          <w:sz w:val="22"/>
          <w:szCs w:val="22"/>
        </w:rPr>
      </w:pP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</w:p>
    <w:p w:rsidR="004E5351" w:rsidRPr="004E5351" w:rsidRDefault="004E5351" w:rsidP="004E5351">
      <w:pPr>
        <w:ind w:left="-288" w:firstLine="100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ג. המועד האחרון לרישום שחקנים חדשים בליגה </w:t>
      </w:r>
      <w:proofErr w:type="spellStart"/>
      <w:r w:rsidRPr="004E5351">
        <w:rPr>
          <w:rFonts w:ascii="Arial" w:hAnsi="Arial" w:cs="Arial"/>
          <w:sz w:val="22"/>
          <w:szCs w:val="22"/>
          <w:rtl/>
        </w:rPr>
        <w:t>ארצית,א</w:t>
      </w:r>
      <w:proofErr w:type="spellEnd"/>
      <w:r w:rsidRPr="004E5351">
        <w:rPr>
          <w:rFonts w:ascii="Arial" w:hAnsi="Arial" w:cs="Arial"/>
          <w:sz w:val="22"/>
          <w:szCs w:val="22"/>
          <w:rtl/>
        </w:rPr>
        <w:t xml:space="preserve">' ו-ב' גברים הוצמד </w:t>
      </w:r>
    </w:p>
    <w:p w:rsidR="004E5351" w:rsidRPr="004E5351" w:rsidRDefault="004E5351" w:rsidP="004E5351">
      <w:pPr>
        <w:ind w:left="-288" w:firstLine="100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למועד האחרון להעברות (שבוע לפני פתיחת סיבוב ב' ).</w:t>
      </w:r>
    </w:p>
    <w:p w:rsidR="004E5351" w:rsidRPr="004E5351" w:rsidRDefault="004E5351" w:rsidP="004E5351">
      <w:pPr>
        <w:ind w:left="-28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     </w:t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 xml:space="preserve">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 xml:space="preserve">בליגות לנשים, למעט ליגת על ובליגות הצעירות לבנים ובנות ניתן לרשום     </w:t>
      </w:r>
    </w:p>
    <w:p w:rsidR="004E5351" w:rsidRPr="004E5351" w:rsidRDefault="004E5351" w:rsidP="004E5351">
      <w:pPr>
        <w:ind w:left="-288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    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sz w:val="22"/>
          <w:szCs w:val="22"/>
          <w:rtl/>
        </w:rPr>
        <w:t>שחקנים חדשים כל העונה עד</w:t>
      </w:r>
      <w:r w:rsidRPr="004E5351">
        <w:rPr>
          <w:rFonts w:ascii="Arial" w:hAnsi="Arial" w:cs="Arial"/>
          <w:sz w:val="22"/>
          <w:szCs w:val="22"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>סיום הליגה הרגילה (לא כולל גמר סל).</w:t>
      </w:r>
    </w:p>
    <w:p w:rsidR="004E5351" w:rsidRPr="004E5351" w:rsidRDefault="004E5351" w:rsidP="004E5351">
      <w:pPr>
        <w:rPr>
          <w:rFonts w:ascii="Arial" w:hAnsi="Arial" w:cs="Arial"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  <w:rtl/>
        </w:rPr>
      </w:pPr>
    </w:p>
    <w:p w:rsidR="004E5351" w:rsidRPr="004E5351" w:rsidRDefault="004E5351" w:rsidP="004E5351">
      <w:pPr>
        <w:jc w:val="center"/>
        <w:rPr>
          <w:rFonts w:ascii="Arial" w:hAnsi="Arial" w:cs="Arial"/>
        </w:rPr>
      </w:pPr>
    </w:p>
    <w:p w:rsidR="004E5351" w:rsidRPr="004E5351" w:rsidRDefault="004E5351" w:rsidP="004E5351">
      <w:pPr>
        <w:ind w:right="-1080" w:firstLine="720"/>
        <w:rPr>
          <w:rFonts w:ascii="Arial" w:hAnsi="Arial" w:cs="Arial"/>
          <w:u w:val="single"/>
        </w:rPr>
      </w:pP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u w:val="single"/>
          <w:rtl/>
        </w:rPr>
        <w:t>להלן המועדים בליגות השונות, בהם יחל מועד ב' של ההעברות</w:t>
      </w:r>
      <w:r w:rsidRPr="004E5351">
        <w:rPr>
          <w:rFonts w:ascii="Arial" w:hAnsi="Arial" w:cs="Arial"/>
          <w:rtl/>
        </w:rPr>
        <w:t>: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ליגה ארצית גברים 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שני </w:t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 xml:space="preserve"> </w:t>
      </w:r>
      <w:r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 xml:space="preserve">    </w:t>
      </w:r>
      <w:r>
        <w:rPr>
          <w:rFonts w:ascii="Arial" w:hAnsi="Arial" w:cs="Arial" w:hint="cs"/>
          <w:rtl/>
        </w:rPr>
        <w:t>25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לאומית נשים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רביעי </w:t>
      </w:r>
      <w:r w:rsidRPr="004E5351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 xml:space="preserve">  </w:t>
      </w:r>
      <w:r>
        <w:rPr>
          <w:rFonts w:ascii="Arial" w:hAnsi="Arial" w:cs="Arial" w:hint="cs"/>
          <w:rtl/>
        </w:rPr>
        <w:t>27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ארצית נשים</w:t>
      </w:r>
      <w:r>
        <w:rPr>
          <w:rFonts w:ascii="Arial" w:hAnsi="Arial" w:cs="Arial" w:hint="cs"/>
          <w:rtl/>
        </w:rPr>
        <w:t xml:space="preserve"> וליגה א' נשים</w:t>
      </w:r>
      <w:r w:rsidRPr="004E5351">
        <w:rPr>
          <w:rFonts w:ascii="Arial" w:hAnsi="Arial" w:cs="Arial"/>
          <w:rtl/>
        </w:rPr>
        <w:tab/>
        <w:t xml:space="preserve">יום </w:t>
      </w:r>
      <w:r>
        <w:rPr>
          <w:rFonts w:ascii="Arial" w:hAnsi="Arial" w:cs="Arial" w:hint="cs"/>
          <w:rtl/>
        </w:rPr>
        <w:t xml:space="preserve">שישי </w:t>
      </w:r>
      <w:r w:rsidRPr="004E5351">
        <w:rPr>
          <w:rFonts w:ascii="Arial" w:hAnsi="Arial" w:cs="Arial"/>
          <w:rtl/>
        </w:rPr>
        <w:t xml:space="preserve"> </w:t>
      </w:r>
      <w:r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 </w:t>
      </w:r>
      <w:r>
        <w:rPr>
          <w:rFonts w:ascii="Arial" w:hAnsi="Arial" w:cs="Arial" w:hint="cs"/>
          <w:rtl/>
        </w:rPr>
        <w:t>29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ליגה נוער </w:t>
      </w:r>
      <w:r w:rsidRPr="004E5351">
        <w:rPr>
          <w:rFonts w:ascii="Arial" w:hAnsi="Arial" w:cs="Arial" w:hint="cs"/>
          <w:rtl/>
        </w:rPr>
        <w:t xml:space="preserve">על </w:t>
      </w:r>
      <w:r w:rsidR="007333A2">
        <w:rPr>
          <w:rFonts w:ascii="Arial" w:hAnsi="Arial" w:cs="Arial" w:hint="cs"/>
          <w:rtl/>
        </w:rPr>
        <w:t>ו</w:t>
      </w:r>
      <w:r>
        <w:rPr>
          <w:rFonts w:ascii="Arial" w:hAnsi="Arial" w:cs="Arial"/>
          <w:rtl/>
        </w:rPr>
        <w:t>לאומית</w:t>
      </w:r>
      <w:r>
        <w:rPr>
          <w:rFonts w:ascii="Arial" w:hAnsi="Arial" w:cs="Arial" w:hint="cs"/>
          <w:rtl/>
        </w:rPr>
        <w:tab/>
      </w:r>
      <w:r w:rsidR="007333A2">
        <w:rPr>
          <w:rFonts w:ascii="Arial" w:hAnsi="Arial" w:cs="Arial" w:hint="cs"/>
          <w:rtl/>
        </w:rPr>
        <w:t>נוער</w:t>
      </w:r>
      <w:r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</w:t>
      </w:r>
      <w:r w:rsidRPr="004E5351">
        <w:rPr>
          <w:rFonts w:ascii="Arial" w:hAnsi="Arial" w:cs="Arial" w:hint="cs"/>
          <w:rtl/>
        </w:rPr>
        <w:t>שלישי</w:t>
      </w:r>
      <w:r w:rsidRPr="004E5351">
        <w:rPr>
          <w:rFonts w:ascii="Arial" w:hAnsi="Arial" w:cs="Arial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  </w:t>
      </w:r>
      <w:r>
        <w:rPr>
          <w:rFonts w:ascii="Arial" w:hAnsi="Arial" w:cs="Arial" w:hint="cs"/>
          <w:rtl/>
        </w:rPr>
        <w:t>26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ליגה נוער ארצית ומחוזית</w:t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  <w:t>יום שלישי    09.11.21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נערים א' לאומית</w:t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</w:t>
      </w:r>
      <w:r w:rsidRPr="004E5351">
        <w:rPr>
          <w:rFonts w:ascii="Arial" w:hAnsi="Arial" w:cs="Arial" w:hint="cs"/>
          <w:rtl/>
        </w:rPr>
        <w:t>חמישי</w:t>
      </w:r>
      <w:r w:rsidRPr="004E5351">
        <w:rPr>
          <w:rFonts w:ascii="Arial" w:hAnsi="Arial" w:cs="Arial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28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 w:hint="cs"/>
          <w:rtl/>
        </w:rPr>
        <w:t>ליגה נערים א' ארצית</w:t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 w:hint="cs"/>
          <w:rtl/>
        </w:rPr>
        <w:tab/>
        <w:t xml:space="preserve">יום חמישי    </w:t>
      </w:r>
      <w:r>
        <w:rPr>
          <w:rFonts w:ascii="Arial" w:hAnsi="Arial" w:cs="Arial" w:hint="cs"/>
          <w:rtl/>
        </w:rPr>
        <w:t>04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נערות א' לאומית</w:t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 xml:space="preserve">יום שני    </w:t>
      </w:r>
      <w:r w:rsidRPr="004E5351"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 xml:space="preserve">   </w:t>
      </w:r>
      <w:r>
        <w:rPr>
          <w:rFonts w:ascii="Arial" w:hAnsi="Arial" w:cs="Arial" w:hint="cs"/>
          <w:rtl/>
        </w:rPr>
        <w:t>25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 w:hint="cs"/>
          <w:rtl/>
        </w:rPr>
        <w:t xml:space="preserve">ליגה נערות א' מחוזית </w:t>
      </w:r>
      <w:r w:rsidRPr="004E5351"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 w:rsidRPr="004E5351">
        <w:rPr>
          <w:rFonts w:ascii="Arial" w:hAnsi="Arial" w:cs="Arial" w:hint="cs"/>
          <w:rtl/>
        </w:rPr>
        <w:t xml:space="preserve">יום שני        </w:t>
      </w:r>
      <w:r>
        <w:rPr>
          <w:rFonts w:ascii="Arial" w:hAnsi="Arial" w:cs="Arial" w:hint="cs"/>
          <w:rtl/>
        </w:rPr>
        <w:t>01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ליגה נערים א' </w:t>
      </w:r>
      <w:proofErr w:type="spellStart"/>
      <w:r w:rsidRPr="004E5351">
        <w:rPr>
          <w:rFonts w:ascii="Arial" w:hAnsi="Arial" w:cs="Arial" w:hint="cs"/>
          <w:sz w:val="22"/>
          <w:szCs w:val="22"/>
          <w:rtl/>
        </w:rPr>
        <w:t>מחוזית+נערים</w:t>
      </w:r>
      <w:proofErr w:type="spellEnd"/>
      <w:r w:rsidRPr="004E5351">
        <w:rPr>
          <w:rFonts w:ascii="Arial" w:hAnsi="Arial" w:cs="Arial" w:hint="cs"/>
          <w:sz w:val="22"/>
          <w:szCs w:val="22"/>
          <w:rtl/>
        </w:rPr>
        <w:t xml:space="preserve"> ב' מחוזית</w:t>
      </w:r>
      <w:r>
        <w:rPr>
          <w:rFonts w:ascii="Arial" w:hAnsi="Arial" w:cs="Arial" w:hint="cs"/>
          <w:rtl/>
        </w:rPr>
        <w:tab/>
        <w:t>יום שני</w:t>
      </w:r>
      <w:r>
        <w:rPr>
          <w:rFonts w:ascii="Arial" w:hAnsi="Arial" w:cs="Arial" w:hint="cs"/>
          <w:rtl/>
        </w:rPr>
        <w:tab/>
        <w:t xml:space="preserve">       08.11.21</w:t>
      </w:r>
    </w:p>
    <w:p w:rsidR="004E5351" w:rsidRPr="004E5351" w:rsidRDefault="004E5351" w:rsidP="004E5351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נערות ב' לאומית</w:t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ab/>
        <w:t>יום רביעי</w:t>
      </w:r>
      <w:r w:rsidRPr="004E5351">
        <w:rPr>
          <w:rFonts w:ascii="Arial" w:hAnsi="Arial" w:cs="Arial" w:hint="cs"/>
          <w:rtl/>
        </w:rPr>
        <w:t xml:space="preserve">     </w:t>
      </w:r>
      <w:r>
        <w:rPr>
          <w:rFonts w:ascii="Arial" w:hAnsi="Arial" w:cs="Arial" w:hint="cs"/>
          <w:rtl/>
        </w:rPr>
        <w:t>27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>21</w:t>
      </w:r>
      <w:r w:rsidRPr="004E5351">
        <w:rPr>
          <w:rFonts w:ascii="Arial" w:hAnsi="Arial" w:cs="Arial"/>
          <w:rtl/>
        </w:rPr>
        <w:t xml:space="preserve"> 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ליגה </w:t>
      </w:r>
      <w:r w:rsidRPr="004E5351">
        <w:rPr>
          <w:rFonts w:ascii="Arial" w:hAnsi="Arial" w:cs="Arial" w:hint="cs"/>
          <w:rtl/>
        </w:rPr>
        <w:t>נערות ב'</w:t>
      </w:r>
      <w:r w:rsidRPr="004E5351">
        <w:rPr>
          <w:rFonts w:ascii="Arial" w:hAnsi="Arial" w:cs="Arial"/>
          <w:rtl/>
        </w:rPr>
        <w:t xml:space="preserve"> מחוזית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</w:t>
      </w:r>
      <w:r w:rsidRPr="004E5351">
        <w:rPr>
          <w:rFonts w:ascii="Arial" w:hAnsi="Arial" w:cs="Arial" w:hint="cs"/>
          <w:rtl/>
        </w:rPr>
        <w:t>רביעי</w:t>
      </w:r>
      <w:r w:rsidRPr="004E5351">
        <w:rPr>
          <w:rFonts w:ascii="Arial" w:hAnsi="Arial" w:cs="Arial"/>
          <w:rtl/>
        </w:rPr>
        <w:t xml:space="preserve">  </w:t>
      </w:r>
      <w:r w:rsidRPr="004E5351">
        <w:rPr>
          <w:rFonts w:ascii="Arial" w:hAnsi="Arial" w:cs="Arial" w:hint="cs"/>
          <w:rtl/>
        </w:rPr>
        <w:t xml:space="preserve">   </w:t>
      </w:r>
      <w:r w:rsidR="00D03948">
        <w:rPr>
          <w:rFonts w:ascii="Arial" w:hAnsi="Arial" w:cs="Arial" w:hint="cs"/>
          <w:rtl/>
        </w:rPr>
        <w:t>03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21</w:t>
      </w:r>
      <w:r w:rsidRPr="004E5351">
        <w:rPr>
          <w:rFonts w:ascii="Arial" w:hAnsi="Arial" w:cs="Arial" w:hint="cs"/>
          <w:rtl/>
        </w:rPr>
        <w:t xml:space="preserve"> 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נערים ב' לאומית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</w:t>
      </w:r>
      <w:r w:rsidRPr="004E5351">
        <w:rPr>
          <w:rFonts w:ascii="Arial" w:hAnsi="Arial" w:cs="Arial" w:hint="cs"/>
          <w:rtl/>
        </w:rPr>
        <w:t>שני</w:t>
      </w:r>
      <w:r w:rsidRPr="004E5351">
        <w:rPr>
          <w:rFonts w:ascii="Arial" w:hAnsi="Arial" w:cs="Arial" w:hint="cs"/>
          <w:rtl/>
        </w:rPr>
        <w:tab/>
        <w:t xml:space="preserve">      </w:t>
      </w:r>
      <w:r w:rsidRPr="004E5351">
        <w:rPr>
          <w:rFonts w:ascii="Arial" w:hAnsi="Arial" w:cs="Arial"/>
          <w:rtl/>
        </w:rPr>
        <w:t xml:space="preserve"> </w:t>
      </w:r>
      <w:r w:rsidR="00D03948">
        <w:rPr>
          <w:rFonts w:ascii="Arial" w:hAnsi="Arial" w:cs="Arial" w:hint="cs"/>
          <w:rtl/>
        </w:rPr>
        <w:t>25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10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21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ילדים א' וילדים ב'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 w:hint="cs"/>
          <w:rtl/>
        </w:rPr>
        <w:tab/>
      </w:r>
      <w:r w:rsidRPr="004E5351">
        <w:rPr>
          <w:rFonts w:ascii="Arial" w:hAnsi="Arial" w:cs="Arial"/>
          <w:rtl/>
        </w:rPr>
        <w:t xml:space="preserve">יום </w:t>
      </w:r>
      <w:r w:rsidR="00D03948">
        <w:rPr>
          <w:rFonts w:ascii="Arial" w:hAnsi="Arial" w:cs="Arial" w:hint="cs"/>
          <w:rtl/>
        </w:rPr>
        <w:t xml:space="preserve">שישי  </w:t>
      </w:r>
      <w:r w:rsidRPr="004E5351">
        <w:rPr>
          <w:rFonts w:ascii="Arial" w:hAnsi="Arial" w:cs="Arial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  </w:t>
      </w:r>
      <w:r w:rsidR="00D03948">
        <w:rPr>
          <w:rFonts w:ascii="Arial" w:hAnsi="Arial" w:cs="Arial" w:hint="cs"/>
          <w:rtl/>
        </w:rPr>
        <w:t>05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21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קט סל א' בנים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רביעי </w:t>
      </w:r>
      <w:r w:rsidRPr="004E5351">
        <w:rPr>
          <w:rFonts w:ascii="Arial" w:hAnsi="Arial" w:cs="Arial" w:hint="cs"/>
          <w:rtl/>
        </w:rPr>
        <w:t xml:space="preserve"> </w:t>
      </w:r>
      <w:r w:rsidR="00D03948"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 </w:t>
      </w:r>
      <w:r w:rsidR="00D03948">
        <w:rPr>
          <w:rFonts w:ascii="Arial" w:hAnsi="Arial" w:cs="Arial" w:hint="cs"/>
          <w:rtl/>
        </w:rPr>
        <w:t>17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21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קט סל ב' בנים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>יום רביעי</w:t>
      </w:r>
      <w:r w:rsidRPr="004E5351">
        <w:rPr>
          <w:rFonts w:ascii="Arial" w:hAnsi="Arial" w:cs="Arial" w:hint="cs"/>
          <w:rtl/>
        </w:rPr>
        <w:t xml:space="preserve">   </w:t>
      </w:r>
      <w:r w:rsidRPr="004E5351">
        <w:rPr>
          <w:rFonts w:ascii="Arial" w:hAnsi="Arial" w:cs="Arial"/>
          <w:rtl/>
        </w:rPr>
        <w:t xml:space="preserve">  </w:t>
      </w:r>
      <w:r w:rsidR="00D03948">
        <w:rPr>
          <w:rFonts w:ascii="Arial" w:hAnsi="Arial" w:cs="Arial" w:hint="cs"/>
          <w:rtl/>
        </w:rPr>
        <w:t>12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01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22(מועד א' הוא עד 31.10.21)</w:t>
      </w:r>
    </w:p>
    <w:p w:rsidR="004E5351" w:rsidRP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ליגה ילדות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</w:t>
      </w:r>
      <w:r w:rsidR="00D03948">
        <w:rPr>
          <w:rFonts w:ascii="Arial" w:hAnsi="Arial" w:cs="Arial" w:hint="cs"/>
          <w:rtl/>
        </w:rPr>
        <w:t>שישי</w:t>
      </w:r>
      <w:r w:rsidRPr="004E5351">
        <w:rPr>
          <w:rFonts w:ascii="Arial" w:hAnsi="Arial" w:cs="Arial"/>
          <w:rtl/>
        </w:rPr>
        <w:t xml:space="preserve"> </w:t>
      </w:r>
      <w:r w:rsidR="00D03948"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 w:hint="cs"/>
          <w:rtl/>
        </w:rPr>
        <w:t xml:space="preserve">   </w:t>
      </w:r>
      <w:r w:rsidR="00D03948">
        <w:rPr>
          <w:rFonts w:ascii="Arial" w:hAnsi="Arial" w:cs="Arial" w:hint="cs"/>
          <w:rtl/>
        </w:rPr>
        <w:t>12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21</w:t>
      </w:r>
    </w:p>
    <w:p w:rsidR="004E5351" w:rsidRDefault="004E5351" w:rsidP="00D03948">
      <w:pPr>
        <w:ind w:right="-1080" w:firstLine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ליגה קט סל </w:t>
      </w:r>
      <w:r w:rsidR="007333A2">
        <w:rPr>
          <w:rFonts w:ascii="Arial" w:hAnsi="Arial" w:cs="Arial" w:hint="cs"/>
          <w:rtl/>
        </w:rPr>
        <w:t xml:space="preserve">א' </w:t>
      </w:r>
      <w:r w:rsidRPr="004E5351">
        <w:rPr>
          <w:rFonts w:ascii="Arial" w:hAnsi="Arial" w:cs="Arial"/>
          <w:rtl/>
        </w:rPr>
        <w:t>בנות</w:t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</w:r>
      <w:r w:rsidRPr="004E5351">
        <w:rPr>
          <w:rFonts w:ascii="Arial" w:hAnsi="Arial" w:cs="Arial"/>
          <w:rtl/>
        </w:rPr>
        <w:tab/>
        <w:t xml:space="preserve">יום שני </w:t>
      </w:r>
      <w:r w:rsidR="00D03948">
        <w:rPr>
          <w:rFonts w:ascii="Arial" w:hAnsi="Arial" w:cs="Arial" w:hint="cs"/>
          <w:rtl/>
        </w:rPr>
        <w:t xml:space="preserve">     </w:t>
      </w:r>
      <w:r w:rsidRPr="004E5351">
        <w:rPr>
          <w:rFonts w:ascii="Arial" w:hAnsi="Arial" w:cs="Arial" w:hint="cs"/>
          <w:rtl/>
        </w:rPr>
        <w:t xml:space="preserve"> </w:t>
      </w:r>
      <w:r w:rsidR="00D03948">
        <w:rPr>
          <w:rFonts w:ascii="Arial" w:hAnsi="Arial" w:cs="Arial" w:hint="cs"/>
          <w:rtl/>
        </w:rPr>
        <w:t>22</w:t>
      </w:r>
      <w:r w:rsidRPr="004E5351">
        <w:rPr>
          <w:rFonts w:ascii="Arial" w:hAnsi="Arial" w:cs="Arial" w:hint="cs"/>
          <w:rtl/>
        </w:rPr>
        <w:t>.</w:t>
      </w:r>
      <w:r w:rsidR="00D03948">
        <w:rPr>
          <w:rFonts w:ascii="Arial" w:hAnsi="Arial" w:cs="Arial" w:hint="cs"/>
          <w:rtl/>
        </w:rPr>
        <w:t>11</w:t>
      </w:r>
      <w:r w:rsidRPr="004E5351">
        <w:rPr>
          <w:rFonts w:ascii="Arial" w:hAnsi="Arial" w:cs="Arial" w:hint="cs"/>
          <w:rtl/>
        </w:rPr>
        <w:t>.21</w:t>
      </w:r>
    </w:p>
    <w:p w:rsidR="00D03948" w:rsidRDefault="00D03948" w:rsidP="00D03948">
      <w:pPr>
        <w:ind w:right="-1080" w:firstLine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ליגה קטסל ב' בנות</w:t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  <w:t>יום שני</w:t>
      </w:r>
      <w:r>
        <w:rPr>
          <w:rFonts w:ascii="Arial" w:hAnsi="Arial" w:cs="Arial" w:hint="cs"/>
          <w:rtl/>
        </w:rPr>
        <w:tab/>
        <w:t xml:space="preserve">      03.01.22(מועד א' הוא עד 31.10.21)</w:t>
      </w:r>
    </w:p>
    <w:p w:rsidR="00D03948" w:rsidRDefault="00D03948" w:rsidP="00D03948">
      <w:pPr>
        <w:ind w:right="-1080" w:firstLine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ליגה א' גברים</w:t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  <w:t>יום רביעי     27.10.21</w:t>
      </w:r>
    </w:p>
    <w:p w:rsidR="00D03948" w:rsidRPr="004E5351" w:rsidRDefault="00D03948" w:rsidP="00D03948">
      <w:pPr>
        <w:ind w:right="-1080" w:firstLine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ליגה ב' גברים</w:t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ab/>
        <w:t>יום חמישי    28.10.21</w:t>
      </w: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Arial" w:hAnsi="Arial" w:cs="Arial"/>
          <w:rtl/>
          <w:lang w:eastAsia="he-IL"/>
        </w:rPr>
      </w:pP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Arial" w:hAnsi="Arial" w:cs="Arial"/>
          <w:rtl/>
          <w:lang w:eastAsia="he-IL"/>
        </w:rPr>
      </w:pPr>
    </w:p>
    <w:p w:rsidR="004E5351" w:rsidRPr="004E5351" w:rsidRDefault="004E5351" w:rsidP="004E5351">
      <w:pPr>
        <w:numPr>
          <w:ilvl w:val="0"/>
          <w:numId w:val="46"/>
        </w:numPr>
        <w:ind w:right="-1080"/>
        <w:rPr>
          <w:rFonts w:ascii="Arial" w:hAnsi="Arial" w:cs="Arial"/>
          <w:color w:val="000000"/>
          <w:sz w:val="22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אנו מזכירים לכם בהמשך לפרסומים קודמים כי, לא ישלחו יותר בדואר לקבוצות </w:t>
      </w:r>
    </w:p>
    <w:p w:rsidR="004E5351" w:rsidRPr="004E5351" w:rsidRDefault="004E5351" w:rsidP="004E5351">
      <w:pPr>
        <w:ind w:left="-244" w:right="-1080"/>
        <w:rPr>
          <w:rFonts w:ascii="Arial" w:hAnsi="Arial" w:cs="Arial"/>
          <w:color w:val="000000"/>
          <w:sz w:val="22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חוזרים רשמיים, חוזרי שינויי משחקים ועדכוני משחקים.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כפי שהיה עד כה, כל החוזרים והשינויים יפורסמו באתר איגוד הכדורסל בסרגל חוזרים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רשמיים ועדכוני משחקים ועל כל קבוצה להתעדכן כל יום דרך האתר.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על כל קבוצה לבדוק באתר האיגוד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החדש שכתובתו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         (</w:t>
      </w:r>
      <w:r w:rsidRPr="004E5351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he-IL"/>
        </w:rPr>
        <w:t>IBASKETBALL.ORG.IL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>)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באמצעות כניסה לכרטיס הקבוצה באתר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את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כתובת המייל העדכנית שלה.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במידה וכתובת המייל, באתר, אינה נכונה או שאינה קיימת, על הקבוצה להעביר במייל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לאיגוד (לכתובת: </w:t>
      </w:r>
      <w:hyperlink r:id="rId10" w:history="1">
        <w:r w:rsidRPr="004E5351">
          <w:rPr>
            <w:rFonts w:ascii="Arial" w:hAnsi="Arial" w:cs="Arial"/>
            <w:color w:val="0000FF"/>
            <w:sz w:val="22"/>
            <w:szCs w:val="22"/>
            <w:u w:val="single"/>
            <w:lang w:eastAsia="he-IL"/>
          </w:rPr>
          <w:t>miri@basket-ball.co.il</w:t>
        </w:r>
      </w:hyperlink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) את כתובת המייל הנכונה של הקבוצה.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בנוסף כל החוזרים והשינויים יועברו לקבוצות באמצעות מיילים, בהתאם לכתובות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המיילים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שמסרתם לאיגוד. (משלוח המייל הוא כגיבוי בלבד ומה שקובע באופן רשמ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>י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הוא הפרסום באתר איגוד הכדורסל).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ab/>
      </w:r>
    </w:p>
    <w:p w:rsidR="004E5351" w:rsidRPr="004E5351" w:rsidRDefault="004E5351" w:rsidP="004E5351">
      <w:pPr>
        <w:numPr>
          <w:ilvl w:val="0"/>
          <w:numId w:val="46"/>
        </w:numPr>
        <w:ind w:right="-990"/>
        <w:rPr>
          <w:rFonts w:ascii="Arial" w:hAnsi="Arial" w:cs="Arial"/>
          <w:color w:val="000000"/>
          <w:sz w:val="22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אנו מזכירים לכם כי דין כרטיס מאמן הוא כמו כרטיס שחקן, במידה ושופט </w:t>
      </w:r>
    </w:p>
    <w:p w:rsidR="004E5351" w:rsidRPr="004E5351" w:rsidRDefault="004E5351" w:rsidP="004E5351">
      <w:pPr>
        <w:ind w:left="720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מרחיק מאמן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על הקבוצה והמאמן לתת לשופט את כרטיס המאמן המורחק </w:t>
      </w:r>
    </w:p>
    <w:p w:rsidR="004E5351" w:rsidRPr="004E5351" w:rsidRDefault="004E5351" w:rsidP="004E5351">
      <w:pPr>
        <w:ind w:left="720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כפי שקיים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 xml:space="preserve">עם שחקן מורחק- אין שוני בין מאמן ושחקן ועל השופט לצרף </w:t>
      </w:r>
    </w:p>
    <w:p w:rsidR="004E5351" w:rsidRPr="004E5351" w:rsidRDefault="004E5351" w:rsidP="004E5351">
      <w:pPr>
        <w:ind w:left="-244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2"/>
          <w:szCs w:val="22"/>
          <w:rtl/>
          <w:lang w:eastAsia="he-IL"/>
        </w:rPr>
        <w:t xml:space="preserve">                      </w:t>
      </w:r>
      <w:r w:rsidRPr="004E5351">
        <w:rPr>
          <w:rFonts w:ascii="Arial" w:hAnsi="Arial" w:cs="Arial"/>
          <w:color w:val="000000"/>
          <w:sz w:val="22"/>
          <w:szCs w:val="22"/>
          <w:rtl/>
          <w:lang w:eastAsia="he-IL"/>
        </w:rPr>
        <w:t>כרטיס המאמן או השחקן לדו"ח השיפוט שלו.</w:t>
      </w:r>
    </w:p>
    <w:p w:rsidR="004E5351" w:rsidRPr="004E5351" w:rsidRDefault="004E5351" w:rsidP="004E5351">
      <w:pPr>
        <w:ind w:left="720" w:right="-990"/>
        <w:rPr>
          <w:rFonts w:ascii="Arial" w:hAnsi="Arial" w:cs="Arial"/>
          <w:color w:val="000000"/>
          <w:sz w:val="22"/>
          <w:szCs w:val="22"/>
          <w:rtl/>
          <w:lang w:eastAsia="he-IL"/>
        </w:rPr>
      </w:pPr>
    </w:p>
    <w:p w:rsidR="004E5351" w:rsidRPr="004E5351" w:rsidRDefault="004E5351" w:rsidP="004E5351">
      <w:pPr>
        <w:ind w:left="720" w:right="-990"/>
        <w:rPr>
          <w:rFonts w:ascii="Arial" w:hAnsi="Arial" w:cs="Arial"/>
          <w:b/>
          <w:bCs/>
          <w:color w:val="000000"/>
          <w:sz w:val="22"/>
          <w:szCs w:val="22"/>
          <w:lang w:eastAsia="he-IL"/>
        </w:rPr>
      </w:pPr>
      <w:r w:rsidRPr="004E5351">
        <w:rPr>
          <w:rFonts w:ascii="Arial" w:hAnsi="Arial" w:cs="Arial" w:hint="cs"/>
          <w:b/>
          <w:bCs/>
          <w:color w:val="000000"/>
          <w:sz w:val="22"/>
          <w:szCs w:val="22"/>
          <w:rtl/>
          <w:lang w:eastAsia="he-IL"/>
        </w:rPr>
        <w:tab/>
      </w:r>
      <w:r w:rsidRPr="004E5351">
        <w:rPr>
          <w:rFonts w:ascii="Arial" w:hAnsi="Arial" w:cs="Arial" w:hint="cs"/>
          <w:color w:val="000000"/>
          <w:sz w:val="20"/>
          <w:szCs w:val="20"/>
          <w:rtl/>
          <w:lang w:eastAsia="he-IL"/>
        </w:rPr>
        <w:tab/>
      </w:r>
    </w:p>
    <w:p w:rsidR="004E5351" w:rsidRDefault="004E5351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Default="00D03948" w:rsidP="004E5351">
      <w:pPr>
        <w:ind w:right="-1080"/>
        <w:rPr>
          <w:rFonts w:ascii="Arial" w:hAnsi="Arial" w:cs="Arial"/>
          <w:rtl/>
        </w:rPr>
      </w:pPr>
    </w:p>
    <w:p w:rsidR="00D03948" w:rsidRPr="004E5351" w:rsidRDefault="00D03948" w:rsidP="004E5351">
      <w:pPr>
        <w:ind w:right="-1080"/>
        <w:rPr>
          <w:rFonts w:ascii="Arial" w:hAnsi="Arial" w:cs="Arial"/>
          <w:rtl/>
        </w:rPr>
      </w:pPr>
    </w:p>
    <w:p w:rsidR="004E5351" w:rsidRPr="004E5351" w:rsidRDefault="004E5351" w:rsidP="004E5351">
      <w:pPr>
        <w:numPr>
          <w:ilvl w:val="0"/>
          <w:numId w:val="46"/>
        </w:numPr>
        <w:jc w:val="both"/>
        <w:rPr>
          <w:rFonts w:ascii="Arial" w:hAnsi="Arial" w:cs="Arial"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u w:val="single"/>
          <w:rtl/>
          <w:lang w:eastAsia="he-IL"/>
        </w:rPr>
        <w:t>להלן נוהל לגבי פירוק קבוצות ששילמו כבר את התשלום השנתי</w:t>
      </w:r>
      <w:r w:rsidRPr="004E5351">
        <w:rPr>
          <w:rFonts w:ascii="Arial" w:hAnsi="Arial" w:cs="Arial"/>
          <w:color w:val="000000"/>
          <w:sz w:val="20"/>
          <w:szCs w:val="20"/>
          <w:rtl/>
          <w:lang w:eastAsia="he-IL"/>
        </w:rPr>
        <w:t xml:space="preserve">: </w:t>
      </w:r>
    </w:p>
    <w:p w:rsidR="004E5351" w:rsidRPr="004E5351" w:rsidRDefault="004E5351" w:rsidP="004E5351">
      <w:pPr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jc w:val="both"/>
        <w:rPr>
          <w:rFonts w:ascii="Arial" w:hAnsi="Arial" w:cs="Arial"/>
          <w:rtl/>
        </w:rPr>
      </w:pPr>
      <w:r w:rsidRPr="004E5351">
        <w:rPr>
          <w:rFonts w:ascii="Arial" w:hAnsi="Arial" w:cs="Arial" w:hint="cs"/>
          <w:rtl/>
        </w:rPr>
        <w:t xml:space="preserve">          </w:t>
      </w:r>
      <w:r w:rsidRPr="004E5351">
        <w:rPr>
          <w:rFonts w:ascii="Arial" w:hAnsi="Arial" w:cs="Arial"/>
          <w:rtl/>
        </w:rPr>
        <w:t xml:space="preserve">קבוצה ששילמה את כל הסכום והתפרקה תקבל בחזרה את דמי הרישום </w:t>
      </w:r>
      <w:r w:rsidRPr="004E5351">
        <w:rPr>
          <w:rFonts w:ascii="Arial" w:hAnsi="Arial" w:cs="Arial" w:hint="cs"/>
          <w:rtl/>
        </w:rPr>
        <w:t>ה</w:t>
      </w:r>
      <w:r w:rsidRPr="004E5351">
        <w:rPr>
          <w:rFonts w:ascii="Arial" w:hAnsi="Arial" w:cs="Arial"/>
          <w:rtl/>
        </w:rPr>
        <w:t>שנתיים</w:t>
      </w:r>
      <w:r w:rsidRPr="004E5351">
        <w:rPr>
          <w:rFonts w:ascii="Arial" w:hAnsi="Arial" w:cs="Arial" w:hint="cs"/>
          <w:rtl/>
        </w:rPr>
        <w:t xml:space="preserve">              בהפחתת הסכומים </w:t>
      </w:r>
      <w:r w:rsidRPr="004E5351">
        <w:rPr>
          <w:rFonts w:ascii="Arial" w:hAnsi="Arial" w:cs="Arial"/>
          <w:rtl/>
        </w:rPr>
        <w:t>הבאים (וזאת בתנאי שתתפרק עד לתאריך</w:t>
      </w:r>
      <w:r w:rsidRPr="004E5351">
        <w:rPr>
          <w:rFonts w:ascii="Arial" w:hAnsi="Arial" w:cs="Arial" w:hint="cs"/>
          <w:rtl/>
        </w:rPr>
        <w:t>3</w:t>
      </w:r>
      <w:r w:rsidRPr="004E5351">
        <w:rPr>
          <w:rFonts w:ascii="Arial" w:hAnsi="Arial" w:cs="Arial"/>
          <w:rtl/>
        </w:rPr>
        <w:t>1 לדצמבר):</w:t>
      </w:r>
    </w:p>
    <w:p w:rsidR="004E5351" w:rsidRPr="004E5351" w:rsidRDefault="004E5351" w:rsidP="004E5351">
      <w:pPr>
        <w:jc w:val="both"/>
        <w:rPr>
          <w:rFonts w:ascii="Arial" w:hAnsi="Arial" w:cs="Arial"/>
          <w:sz w:val="16"/>
          <w:szCs w:val="16"/>
          <w:rtl/>
        </w:rPr>
      </w:pPr>
    </w:p>
    <w:p w:rsidR="004E5351" w:rsidRPr="004E5351" w:rsidRDefault="004E5351" w:rsidP="004E5351">
      <w:pPr>
        <w:numPr>
          <w:ilvl w:val="0"/>
          <w:numId w:val="45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הקנס האוטומטי של הפירוק (</w:t>
      </w: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800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 ₪ לקבוצה ראשונה ולכל פירוק של קבוצה נוספת באגודה </w:t>
      </w:r>
    </w:p>
    <w:p w:rsidR="004E5351" w:rsidRPr="004E5351" w:rsidRDefault="004E5351" w:rsidP="004E5351">
      <w:pPr>
        <w:ind w:left="1080"/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ישולמו </w:t>
      </w: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250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 ₪ נוספים).</w:t>
      </w:r>
    </w:p>
    <w:p w:rsidR="004E5351" w:rsidRPr="004E5351" w:rsidRDefault="004E5351" w:rsidP="004E5351">
      <w:pPr>
        <w:numPr>
          <w:ilvl w:val="0"/>
          <w:numId w:val="45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תשלום מס ליגה - ע"פ התעריף של העונה שעברה (</w:t>
      </w: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160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 ₪).</w:t>
      </w:r>
    </w:p>
    <w:p w:rsidR="004E5351" w:rsidRPr="004E5351" w:rsidRDefault="004E5351" w:rsidP="004E5351">
      <w:pPr>
        <w:numPr>
          <w:ilvl w:val="0"/>
          <w:numId w:val="45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במידה והקבוצה  התפרקה לאחר שרשמה כבר שחקנים ינוכה מההחזר לקבוצה הסכום </w:t>
      </w:r>
    </w:p>
    <w:p w:rsidR="004E5351" w:rsidRPr="004E5351" w:rsidRDefault="004E5351" w:rsidP="004E5351">
      <w:pPr>
        <w:ind w:left="1080"/>
        <w:jc w:val="both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המופיע במחירון האיגוד לגבי מחיר חידוש כרטיס שחקן ומחיר טופס בדיקה רפואית 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 xml:space="preserve">      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כפול מספר השחקנים שכבר נרשמו.</w:t>
      </w:r>
    </w:p>
    <w:p w:rsidR="004E5351" w:rsidRPr="004E5351" w:rsidRDefault="004E5351" w:rsidP="004E5351">
      <w:pPr>
        <w:numPr>
          <w:ilvl w:val="0"/>
          <w:numId w:val="45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במידה והפירוק הוא במהלך העונה יקוזז מההחזר לקבוצה גם דמי השיפוט עבור המשחקים הביתיים שקיימה הקבוצה בפועל.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rtl/>
        </w:rPr>
      </w:pPr>
      <w:r w:rsidRPr="004E5351">
        <w:rPr>
          <w:rFonts w:ascii="Arial" w:hAnsi="Arial" w:cs="Arial"/>
          <w:rtl/>
        </w:rPr>
        <w:t xml:space="preserve"> </w:t>
      </w:r>
    </w:p>
    <w:p w:rsidR="004E5351" w:rsidRPr="004E5351" w:rsidRDefault="004E5351" w:rsidP="004E5351">
      <w:pPr>
        <w:jc w:val="both"/>
        <w:rPr>
          <w:rFonts w:ascii="Arial" w:hAnsi="Arial" w:cs="Arial"/>
          <w:b/>
          <w:bCs/>
          <w:rtl/>
        </w:rPr>
      </w:pPr>
      <w:r w:rsidRPr="004E5351">
        <w:rPr>
          <w:rFonts w:ascii="Arial" w:hAnsi="Arial" w:cs="Arial" w:hint="cs"/>
          <w:b/>
          <w:bCs/>
          <w:rtl/>
        </w:rPr>
        <w:t xml:space="preserve">          </w:t>
      </w:r>
      <w:r w:rsidRPr="004E5351">
        <w:rPr>
          <w:rFonts w:ascii="Arial" w:hAnsi="Arial" w:cs="Arial"/>
          <w:b/>
          <w:bCs/>
          <w:rtl/>
        </w:rPr>
        <w:t>קבוצה שתתפרק החל מתאריך 1 לינואר כל שנה לא תקבל כל החזרים.</w:t>
      </w:r>
    </w:p>
    <w:p w:rsidR="004E5351" w:rsidRPr="004E5351" w:rsidRDefault="004E5351" w:rsidP="004E5351">
      <w:pPr>
        <w:rPr>
          <w:rFonts w:ascii="Arial" w:hAnsi="Arial" w:cs="Arial"/>
          <w:rtl/>
        </w:rPr>
      </w:pPr>
    </w:p>
    <w:p w:rsidR="004E5351" w:rsidRPr="004E5351" w:rsidRDefault="004E5351" w:rsidP="004E5351">
      <w:pPr>
        <w:numPr>
          <w:ilvl w:val="0"/>
          <w:numId w:val="46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בהמשך לסעיף 53 ב' בתקנון המשחקים, מצ"ב רשימת הליגות המקבילות </w:t>
      </w:r>
    </w:p>
    <w:p w:rsidR="004E5351" w:rsidRPr="004E5351" w:rsidRDefault="004E5351" w:rsidP="00D03948">
      <w:pPr>
        <w:ind w:left="1080"/>
        <w:jc w:val="both"/>
        <w:rPr>
          <w:rFonts w:ascii="Arial" w:hAnsi="Arial" w:cs="Arial"/>
          <w:b/>
          <w:bCs/>
          <w:color w:val="000000"/>
          <w:sz w:val="20"/>
          <w:szCs w:val="20"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לעונת </w:t>
      </w:r>
      <w:r w:rsidR="00D03948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2021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/</w:t>
      </w:r>
      <w:r w:rsidR="00D03948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2022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.</w:t>
      </w:r>
    </w:p>
    <w:p w:rsidR="004E5351" w:rsidRPr="004E5351" w:rsidRDefault="004E5351" w:rsidP="004E5351">
      <w:pPr>
        <w:ind w:left="-244"/>
        <w:jc w:val="both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</w:p>
    <w:p w:rsidR="004E5351" w:rsidRPr="004E5351" w:rsidRDefault="004E5351" w:rsidP="004E5351">
      <w:pPr>
        <w:ind w:left="-244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ליגות אלה ישמשו עם סיום העונה לשיבוץ קבוצות חלופיות לעונת </w:t>
      </w: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2021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/</w:t>
      </w:r>
      <w:r w:rsidRPr="004E5351">
        <w:rPr>
          <w:rFonts w:ascii="Arial" w:hAnsi="Arial" w:cs="Arial" w:hint="cs"/>
          <w:b/>
          <w:bCs/>
          <w:color w:val="000000"/>
          <w:sz w:val="20"/>
          <w:szCs w:val="20"/>
          <w:rtl/>
          <w:lang w:eastAsia="he-IL"/>
        </w:rPr>
        <w:t>2022</w:t>
      </w: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 xml:space="preserve"> במקום קבוצות</w:t>
      </w:r>
    </w:p>
    <w:p w:rsidR="004E5351" w:rsidRPr="004E5351" w:rsidRDefault="004E5351" w:rsidP="004E5351">
      <w:pPr>
        <w:ind w:left="-244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שתוותרנה על מקומן בליגות או תתפרקנה (לא קשור לשיבוץ הליגות הרגיל שנעשה ע"פ</w:t>
      </w:r>
    </w:p>
    <w:p w:rsidR="004E5351" w:rsidRPr="004E5351" w:rsidRDefault="004E5351" w:rsidP="004E5351">
      <w:pPr>
        <w:ind w:left="-244"/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</w:pPr>
      <w:r w:rsidRPr="004E5351">
        <w:rPr>
          <w:rFonts w:ascii="Arial" w:hAnsi="Arial" w:cs="Arial"/>
          <w:b/>
          <w:bCs/>
          <w:color w:val="000000"/>
          <w:sz w:val="20"/>
          <w:szCs w:val="20"/>
          <w:rtl/>
          <w:lang w:eastAsia="he-IL"/>
        </w:rPr>
        <w:t>תקנון האיגוד), להזכירכם כי הקבוצה החלופית הראשונה על פי התקנון היא קודם כל היורדת הבכירה.</w:t>
      </w:r>
    </w:p>
    <w:p w:rsidR="004E5351" w:rsidRPr="004E5351" w:rsidRDefault="004E5351" w:rsidP="004E5351">
      <w:pPr>
        <w:ind w:left="900"/>
        <w:jc w:val="both"/>
        <w:rPr>
          <w:rFonts w:ascii="Arial" w:hAnsi="Arial" w:cs="Arial"/>
          <w:b/>
          <w:bCs/>
          <w:rtl/>
        </w:rPr>
      </w:pP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ארצית צפון</w:t>
      </w:r>
      <w:r w:rsidRPr="004E5351">
        <w:rPr>
          <w:rFonts w:ascii="Arial" w:hAnsi="Arial" w:cs="Arial"/>
          <w:rtl/>
        </w:rPr>
        <w:t xml:space="preserve">: ליגה א' צפון וליגה א' </w:t>
      </w:r>
      <w:r w:rsidRPr="004E5351">
        <w:rPr>
          <w:rFonts w:ascii="Arial" w:hAnsi="Arial" w:cs="Arial" w:hint="cs"/>
          <w:rtl/>
        </w:rPr>
        <w:t>שרון</w:t>
      </w:r>
      <w:r w:rsidRPr="004E5351">
        <w:rPr>
          <w:rFonts w:ascii="Arial" w:hAnsi="Arial" w:cs="Arial"/>
          <w:rtl/>
        </w:rPr>
        <w:t>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  <w:rtl/>
        </w:rPr>
      </w:pPr>
      <w:r w:rsidRPr="004E5351">
        <w:rPr>
          <w:rFonts w:ascii="Arial" w:hAnsi="Arial" w:cs="Arial"/>
          <w:b/>
          <w:bCs/>
          <w:rtl/>
        </w:rPr>
        <w:t>ליגה ארצית דרום</w:t>
      </w:r>
      <w:r w:rsidR="00D03948">
        <w:rPr>
          <w:rFonts w:ascii="Arial" w:hAnsi="Arial" w:cs="Arial"/>
          <w:rtl/>
        </w:rPr>
        <w:t>: ליגה א' מרכז וליגה א' דרום</w:t>
      </w:r>
      <w:r w:rsidR="00D03948">
        <w:rPr>
          <w:rFonts w:ascii="Arial" w:hAnsi="Arial" w:cs="Arial" w:hint="cs"/>
          <w:rtl/>
        </w:rPr>
        <w:t xml:space="preserve"> וליגה א' דן</w:t>
      </w:r>
    </w:p>
    <w:p w:rsidR="004E5351" w:rsidRPr="004E5351" w:rsidRDefault="004E5351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א' צפון</w:t>
      </w:r>
      <w:r w:rsidRPr="004E5351">
        <w:rPr>
          <w:rFonts w:ascii="Arial" w:hAnsi="Arial" w:cs="Arial"/>
          <w:rtl/>
        </w:rPr>
        <w:t xml:space="preserve">: ליגה ב' צפון, </w:t>
      </w:r>
      <w:r w:rsidR="00D03948">
        <w:rPr>
          <w:rFonts w:ascii="Arial" w:hAnsi="Arial" w:cs="Arial" w:hint="cs"/>
          <w:rtl/>
        </w:rPr>
        <w:t>ו</w:t>
      </w:r>
      <w:r w:rsidRPr="004E5351">
        <w:rPr>
          <w:rFonts w:ascii="Arial" w:hAnsi="Arial" w:cs="Arial"/>
          <w:rtl/>
        </w:rPr>
        <w:t xml:space="preserve"> ליגה ב' זבולון.</w:t>
      </w:r>
    </w:p>
    <w:p w:rsidR="004E5351" w:rsidRDefault="004E5351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 xml:space="preserve">ליגה א' </w:t>
      </w:r>
      <w:r w:rsidR="00D03948">
        <w:rPr>
          <w:rFonts w:ascii="Arial" w:hAnsi="Arial" w:cs="Arial" w:hint="cs"/>
          <w:b/>
          <w:bCs/>
          <w:rtl/>
        </w:rPr>
        <w:t>שרון</w:t>
      </w:r>
      <w:r w:rsidRPr="004E5351">
        <w:rPr>
          <w:rFonts w:ascii="Arial" w:hAnsi="Arial" w:cs="Arial"/>
          <w:rtl/>
        </w:rPr>
        <w:t xml:space="preserve">: ליגה ב' </w:t>
      </w:r>
      <w:proofErr w:type="spellStart"/>
      <w:r w:rsidRPr="004E5351">
        <w:rPr>
          <w:rFonts w:ascii="Arial" w:hAnsi="Arial" w:cs="Arial"/>
          <w:rtl/>
        </w:rPr>
        <w:t>שומרון,ליגה</w:t>
      </w:r>
      <w:proofErr w:type="spellEnd"/>
      <w:r w:rsidRPr="004E5351">
        <w:rPr>
          <w:rFonts w:ascii="Arial" w:hAnsi="Arial" w:cs="Arial"/>
          <w:rtl/>
        </w:rPr>
        <w:t xml:space="preserve"> ב' שרון </w:t>
      </w:r>
    </w:p>
    <w:p w:rsidR="00D03948" w:rsidRPr="004E5351" w:rsidRDefault="00D03948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>
        <w:rPr>
          <w:rFonts w:ascii="Arial" w:hAnsi="Arial" w:cs="Arial" w:hint="cs"/>
          <w:b/>
          <w:bCs/>
          <w:rtl/>
        </w:rPr>
        <w:t>ליגה א' דן</w:t>
      </w:r>
      <w:r>
        <w:rPr>
          <w:rFonts w:ascii="Arial" w:hAnsi="Arial" w:cs="Arial" w:hint="cs"/>
          <w:rtl/>
        </w:rPr>
        <w:t>: ב' פתח תקוה וליגה ב' דן</w:t>
      </w:r>
    </w:p>
    <w:p w:rsidR="004E5351" w:rsidRPr="004E5351" w:rsidRDefault="004E5351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א' מרכז</w:t>
      </w:r>
      <w:r w:rsidRPr="004E5351">
        <w:rPr>
          <w:rFonts w:ascii="Arial" w:hAnsi="Arial" w:cs="Arial"/>
          <w:rtl/>
        </w:rPr>
        <w:t>: ליגה ב' ת"א וליגה ב' מרכז.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א' דרום</w:t>
      </w:r>
      <w:r w:rsidRPr="004E5351">
        <w:rPr>
          <w:rFonts w:ascii="Arial" w:hAnsi="Arial" w:cs="Arial"/>
          <w:rtl/>
        </w:rPr>
        <w:t>: ליגה ב' ירושלים, ליגה ב' דרום וליגה ב' נגב.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ילדים א' לאומית צפון</w:t>
      </w:r>
      <w:r w:rsidRPr="004E5351">
        <w:rPr>
          <w:rFonts w:ascii="Arial" w:hAnsi="Arial" w:cs="Arial"/>
          <w:rtl/>
        </w:rPr>
        <w:t xml:space="preserve">: ליגה ילדים א' צפון </w:t>
      </w:r>
      <w:r w:rsidRPr="004E5351">
        <w:rPr>
          <w:rFonts w:ascii="Arial" w:hAnsi="Arial" w:cs="Arial" w:hint="cs"/>
          <w:rtl/>
        </w:rPr>
        <w:t>ו</w:t>
      </w:r>
      <w:r w:rsidRPr="004E5351">
        <w:rPr>
          <w:rFonts w:ascii="Arial" w:hAnsi="Arial" w:cs="Arial"/>
          <w:rtl/>
        </w:rPr>
        <w:t>עמקים.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ילדים א' לאומית שומרון</w:t>
      </w:r>
      <w:r w:rsidRPr="004E5351">
        <w:rPr>
          <w:rFonts w:ascii="Arial" w:hAnsi="Arial" w:cs="Arial" w:hint="cs"/>
          <w:rtl/>
        </w:rPr>
        <w:t>- ילדים א' שומרון</w:t>
      </w:r>
    </w:p>
    <w:p w:rsidR="00D03948" w:rsidRPr="00D03948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D03948">
        <w:rPr>
          <w:rFonts w:ascii="Arial" w:hAnsi="Arial" w:cs="Arial" w:hint="cs"/>
          <w:b/>
          <w:bCs/>
          <w:rtl/>
        </w:rPr>
        <w:t>ליגה ילדים א' לאומית שפלה</w:t>
      </w:r>
      <w:r w:rsidRPr="00D03948">
        <w:rPr>
          <w:rFonts w:ascii="Arial" w:hAnsi="Arial" w:cs="Arial" w:hint="cs"/>
          <w:rtl/>
        </w:rPr>
        <w:t>- ילדים א' שפלה</w:t>
      </w:r>
    </w:p>
    <w:p w:rsidR="004E5351" w:rsidRPr="00D03948" w:rsidRDefault="004E5351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D03948">
        <w:rPr>
          <w:rFonts w:ascii="Arial" w:hAnsi="Arial" w:cs="Arial"/>
          <w:b/>
          <w:bCs/>
          <w:rtl/>
        </w:rPr>
        <w:t>ליגה ילדים א' לאומית חיפה</w:t>
      </w:r>
      <w:r w:rsidRPr="00D03948">
        <w:rPr>
          <w:rFonts w:ascii="Arial" w:hAnsi="Arial" w:cs="Arial"/>
          <w:rtl/>
        </w:rPr>
        <w:t xml:space="preserve">: </w:t>
      </w:r>
      <w:r w:rsidR="00D03948">
        <w:rPr>
          <w:rFonts w:ascii="Arial" w:hAnsi="Arial" w:cs="Arial" w:hint="cs"/>
          <w:rtl/>
        </w:rPr>
        <w:t>ליגה</w:t>
      </w:r>
      <w:r w:rsidRPr="00D03948">
        <w:rPr>
          <w:rFonts w:ascii="Arial" w:hAnsi="Arial" w:cs="Arial"/>
          <w:rtl/>
        </w:rPr>
        <w:t xml:space="preserve"> ילדים א' חיפה 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ילדים א' לאומית שרון</w:t>
      </w:r>
      <w:r w:rsidRPr="004E5351">
        <w:rPr>
          <w:rFonts w:ascii="Arial" w:hAnsi="Arial" w:cs="Arial"/>
          <w:rtl/>
        </w:rPr>
        <w:t xml:space="preserve">: </w:t>
      </w:r>
      <w:r w:rsidRPr="004E5351">
        <w:rPr>
          <w:rFonts w:ascii="Arial" w:hAnsi="Arial" w:cs="Arial" w:hint="cs"/>
          <w:rtl/>
        </w:rPr>
        <w:t>ילדים א' שרון א'</w:t>
      </w:r>
      <w:r w:rsidR="00D03948">
        <w:rPr>
          <w:rFonts w:ascii="Arial" w:hAnsi="Arial" w:cs="Arial" w:hint="cs"/>
          <w:rtl/>
        </w:rPr>
        <w:t>, ילדים א' שרון ב'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ילדים א' לאומית ת"א</w:t>
      </w:r>
      <w:r w:rsidRPr="004E5351">
        <w:rPr>
          <w:rFonts w:ascii="Arial" w:hAnsi="Arial" w:cs="Arial"/>
          <w:rtl/>
        </w:rPr>
        <w:t xml:space="preserve">: ליגה ילדים א' </w:t>
      </w:r>
      <w:proofErr w:type="spellStart"/>
      <w:r w:rsidRPr="004E5351">
        <w:rPr>
          <w:rFonts w:ascii="Arial" w:hAnsi="Arial" w:cs="Arial"/>
          <w:rtl/>
        </w:rPr>
        <w:t>ת"א</w:t>
      </w:r>
      <w:r w:rsidRPr="004E5351">
        <w:rPr>
          <w:rFonts w:ascii="Arial" w:hAnsi="Arial" w:cs="Arial" w:hint="cs"/>
          <w:rtl/>
        </w:rPr>
        <w:t>,ילדים</w:t>
      </w:r>
      <w:proofErr w:type="spellEnd"/>
      <w:r w:rsidRPr="004E5351">
        <w:rPr>
          <w:rFonts w:ascii="Arial" w:hAnsi="Arial" w:cs="Arial" w:hint="cs"/>
          <w:rtl/>
        </w:rPr>
        <w:t xml:space="preserve"> א' פ"ת </w:t>
      </w:r>
    </w:p>
    <w:p w:rsidR="004E5351" w:rsidRPr="004E5351" w:rsidRDefault="004E5351" w:rsidP="004E5351">
      <w:pPr>
        <w:ind w:left="1440"/>
        <w:jc w:val="both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וילדים א' דן.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ילדים א' לאומית מרכז</w:t>
      </w:r>
      <w:r w:rsidRPr="004E5351">
        <w:rPr>
          <w:rFonts w:ascii="Arial" w:hAnsi="Arial" w:cs="Arial"/>
          <w:rtl/>
        </w:rPr>
        <w:t>: ליגה ילדים א' ירושלים</w:t>
      </w:r>
      <w:r w:rsidRPr="004E5351">
        <w:rPr>
          <w:rFonts w:ascii="Arial" w:hAnsi="Arial" w:cs="Arial" w:hint="cs"/>
          <w:rtl/>
        </w:rPr>
        <w:t xml:space="preserve"> </w:t>
      </w:r>
    </w:p>
    <w:p w:rsidR="004E5351" w:rsidRPr="004E5351" w:rsidRDefault="004E5351" w:rsidP="00D03948">
      <w:pPr>
        <w:ind w:left="1440"/>
        <w:jc w:val="both"/>
        <w:rPr>
          <w:rFonts w:ascii="Arial" w:hAnsi="Arial" w:cs="Arial"/>
          <w:rtl/>
        </w:rPr>
      </w:pPr>
      <w:r w:rsidRPr="004E5351">
        <w:rPr>
          <w:rFonts w:ascii="Arial" w:hAnsi="Arial" w:cs="Arial" w:hint="cs"/>
          <w:rtl/>
        </w:rPr>
        <w:t xml:space="preserve">+ילדים א' </w:t>
      </w:r>
      <w:r w:rsidR="00D03948">
        <w:rPr>
          <w:rFonts w:ascii="Arial" w:hAnsi="Arial" w:cs="Arial" w:hint="cs"/>
          <w:rtl/>
        </w:rPr>
        <w:t>מודיעין</w:t>
      </w:r>
    </w:p>
    <w:p w:rsidR="004E5351" w:rsidRPr="004E5351" w:rsidRDefault="004E5351" w:rsidP="00D03948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ילדים א' לאומית דרום</w:t>
      </w:r>
      <w:r w:rsidRPr="004E5351">
        <w:rPr>
          <w:rFonts w:ascii="Arial" w:hAnsi="Arial" w:cs="Arial"/>
          <w:rtl/>
        </w:rPr>
        <w:t>: ליגה ילדים א' דרום</w:t>
      </w:r>
      <w:r w:rsidRPr="004E5351">
        <w:rPr>
          <w:rFonts w:ascii="Arial" w:hAnsi="Arial" w:cs="Arial" w:hint="cs"/>
          <w:rtl/>
        </w:rPr>
        <w:t xml:space="preserve"> </w:t>
      </w:r>
      <w:r w:rsidR="00D03948">
        <w:rPr>
          <w:rFonts w:ascii="Arial" w:hAnsi="Arial" w:cs="Arial" w:hint="cs"/>
          <w:rtl/>
        </w:rPr>
        <w:t>וילדים א' נגב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לאומית נשים</w:t>
      </w:r>
      <w:r w:rsidRPr="004E5351">
        <w:rPr>
          <w:rFonts w:ascii="Arial" w:hAnsi="Arial" w:cs="Arial"/>
          <w:rtl/>
        </w:rPr>
        <w:t xml:space="preserve">: </w:t>
      </w:r>
      <w:r w:rsidR="006955A3">
        <w:rPr>
          <w:rFonts w:ascii="Arial" w:hAnsi="Arial" w:cs="Arial" w:hint="cs"/>
          <w:rtl/>
        </w:rPr>
        <w:t>כל הליגות הארציות</w:t>
      </w:r>
    </w:p>
    <w:p w:rsidR="006955A3" w:rsidRPr="006955A3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6955A3">
        <w:rPr>
          <w:rFonts w:ascii="Arial" w:hAnsi="Arial" w:cs="Arial"/>
          <w:b/>
          <w:bCs/>
          <w:rtl/>
        </w:rPr>
        <w:t>ליגה ארצית נשים צפון</w:t>
      </w:r>
      <w:r w:rsidRPr="006955A3">
        <w:rPr>
          <w:rFonts w:ascii="Arial" w:hAnsi="Arial" w:cs="Arial"/>
          <w:rtl/>
        </w:rPr>
        <w:t>: ליגה א' נשים צפון</w:t>
      </w:r>
      <w:r w:rsidRPr="006955A3">
        <w:rPr>
          <w:rFonts w:ascii="Arial" w:hAnsi="Arial" w:cs="Arial" w:hint="cs"/>
          <w:rtl/>
        </w:rPr>
        <w:t xml:space="preserve"> </w:t>
      </w:r>
    </w:p>
    <w:p w:rsidR="004E5351" w:rsidRPr="006955A3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6955A3">
        <w:rPr>
          <w:rFonts w:ascii="Arial" w:hAnsi="Arial" w:cs="Arial"/>
          <w:b/>
          <w:bCs/>
          <w:rtl/>
        </w:rPr>
        <w:t xml:space="preserve">ליגה ארצית נשים </w:t>
      </w:r>
      <w:r w:rsidRPr="006955A3">
        <w:rPr>
          <w:rFonts w:ascii="Arial" w:hAnsi="Arial" w:cs="Arial" w:hint="cs"/>
          <w:b/>
          <w:bCs/>
          <w:rtl/>
        </w:rPr>
        <w:t>שרון</w:t>
      </w:r>
      <w:r w:rsidRPr="006955A3">
        <w:rPr>
          <w:rFonts w:ascii="Arial" w:hAnsi="Arial" w:cs="Arial"/>
          <w:rtl/>
        </w:rPr>
        <w:t>: א' נשים שרון.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ארצית נשים מרכז</w:t>
      </w:r>
      <w:r w:rsidRPr="004E5351">
        <w:rPr>
          <w:rFonts w:ascii="Arial" w:hAnsi="Arial" w:cs="Arial"/>
          <w:rtl/>
        </w:rPr>
        <w:t xml:space="preserve">: ליגה א' נשים </w:t>
      </w:r>
      <w:r w:rsidRPr="004E5351">
        <w:rPr>
          <w:rFonts w:ascii="Arial" w:hAnsi="Arial" w:cs="Arial" w:hint="cs"/>
          <w:rtl/>
        </w:rPr>
        <w:t>מרכז.</w:t>
      </w:r>
    </w:p>
    <w:p w:rsid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ארצית נשים דרום</w:t>
      </w:r>
      <w:r w:rsidRPr="004E5351">
        <w:rPr>
          <w:rFonts w:ascii="Arial" w:hAnsi="Arial" w:cs="Arial"/>
          <w:rtl/>
        </w:rPr>
        <w:t>: ליגה א' נשים דרום.</w:t>
      </w: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Default="006955A3" w:rsidP="006955A3">
      <w:pPr>
        <w:jc w:val="both"/>
        <w:rPr>
          <w:rFonts w:ascii="Arial" w:hAnsi="Arial" w:cs="Arial"/>
          <w:rtl/>
        </w:rPr>
      </w:pPr>
    </w:p>
    <w:p w:rsidR="006955A3" w:rsidRPr="004E5351" w:rsidRDefault="006955A3" w:rsidP="006955A3">
      <w:pPr>
        <w:jc w:val="both"/>
        <w:rPr>
          <w:rFonts w:ascii="Arial" w:hAnsi="Arial" w:cs="Arial"/>
        </w:rPr>
      </w:pP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נוער לאומית צפון</w:t>
      </w:r>
      <w:r w:rsidRPr="004E5351">
        <w:rPr>
          <w:rFonts w:ascii="Arial" w:hAnsi="Arial" w:cs="Arial"/>
          <w:rtl/>
        </w:rPr>
        <w:t xml:space="preserve">: ליגה נוער ארצית </w:t>
      </w:r>
      <w:proofErr w:type="spellStart"/>
      <w:r w:rsidRPr="004E5351">
        <w:rPr>
          <w:rFonts w:ascii="Arial" w:hAnsi="Arial" w:cs="Arial"/>
          <w:rtl/>
        </w:rPr>
        <w:t>צפון</w:t>
      </w:r>
      <w:r w:rsidRPr="004E5351">
        <w:rPr>
          <w:rFonts w:ascii="Arial" w:hAnsi="Arial" w:cs="Arial" w:hint="cs"/>
          <w:rtl/>
        </w:rPr>
        <w:t>,נוער</w:t>
      </w:r>
      <w:proofErr w:type="spellEnd"/>
      <w:r w:rsidRPr="004E5351">
        <w:rPr>
          <w:rFonts w:ascii="Arial" w:hAnsi="Arial" w:cs="Arial" w:hint="cs"/>
          <w:rtl/>
        </w:rPr>
        <w:t xml:space="preserve"> ארצית שרון.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נוער לאומית דרום</w:t>
      </w:r>
      <w:r w:rsidRPr="004E5351">
        <w:rPr>
          <w:rFonts w:ascii="Arial" w:hAnsi="Arial" w:cs="Arial"/>
          <w:rtl/>
        </w:rPr>
        <w:t xml:space="preserve">: ליגה נוער ארצית </w:t>
      </w:r>
      <w:proofErr w:type="spellStart"/>
      <w:r w:rsidRPr="004E5351">
        <w:rPr>
          <w:rFonts w:ascii="Arial" w:hAnsi="Arial" w:cs="Arial" w:hint="cs"/>
          <w:rtl/>
        </w:rPr>
        <w:t>מרכז,ליגה</w:t>
      </w:r>
      <w:proofErr w:type="spellEnd"/>
      <w:r w:rsidRPr="004E5351">
        <w:rPr>
          <w:rFonts w:ascii="Arial" w:hAnsi="Arial" w:cs="Arial" w:hint="cs"/>
          <w:rtl/>
        </w:rPr>
        <w:t xml:space="preserve"> נוער ארצית </w:t>
      </w:r>
      <w:proofErr w:type="spellStart"/>
      <w:r w:rsidRPr="004E5351">
        <w:rPr>
          <w:rFonts w:ascii="Arial" w:hAnsi="Arial" w:cs="Arial" w:hint="cs"/>
          <w:rtl/>
        </w:rPr>
        <w:t>דרום,נוער</w:t>
      </w:r>
      <w:proofErr w:type="spellEnd"/>
      <w:r w:rsidRPr="004E5351">
        <w:rPr>
          <w:rFonts w:ascii="Arial" w:hAnsi="Arial" w:cs="Arial" w:hint="cs"/>
          <w:rtl/>
        </w:rPr>
        <w:t xml:space="preserve"> ארצית דן.</w:t>
      </w:r>
    </w:p>
    <w:p w:rsidR="006955A3" w:rsidRPr="006955A3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6955A3">
        <w:rPr>
          <w:rFonts w:ascii="Arial" w:hAnsi="Arial" w:cs="Arial"/>
          <w:b/>
          <w:bCs/>
          <w:rtl/>
        </w:rPr>
        <w:t xml:space="preserve">ליגה נוער ארצית צפון: </w:t>
      </w:r>
      <w:r w:rsidR="006955A3">
        <w:rPr>
          <w:rFonts w:ascii="Arial" w:hAnsi="Arial" w:cs="Arial"/>
          <w:rtl/>
        </w:rPr>
        <w:t>ליגה נוער מחוזית צפון</w:t>
      </w:r>
      <w:r w:rsidR="006955A3">
        <w:rPr>
          <w:rFonts w:ascii="Arial" w:hAnsi="Arial" w:cs="Arial" w:hint="cs"/>
          <w:rtl/>
        </w:rPr>
        <w:t xml:space="preserve"> </w:t>
      </w:r>
      <w:r w:rsidRPr="006955A3">
        <w:rPr>
          <w:rFonts w:ascii="Arial" w:hAnsi="Arial" w:cs="Arial"/>
          <w:rtl/>
        </w:rPr>
        <w:t xml:space="preserve"> </w:t>
      </w:r>
      <w:r w:rsidR="006955A3">
        <w:rPr>
          <w:rFonts w:ascii="Arial" w:hAnsi="Arial" w:cs="Arial" w:hint="cs"/>
          <w:rtl/>
        </w:rPr>
        <w:t>ו</w:t>
      </w:r>
      <w:r w:rsidRPr="006955A3">
        <w:rPr>
          <w:rFonts w:ascii="Arial" w:hAnsi="Arial" w:cs="Arial"/>
          <w:rtl/>
        </w:rPr>
        <w:t xml:space="preserve">עמקים </w:t>
      </w:r>
    </w:p>
    <w:p w:rsidR="004E5351" w:rsidRPr="006955A3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6955A3">
        <w:rPr>
          <w:rFonts w:ascii="Arial" w:hAnsi="Arial" w:cs="Arial"/>
          <w:b/>
          <w:bCs/>
          <w:rtl/>
        </w:rPr>
        <w:t>ליגה נוער ארצית שרון:</w:t>
      </w:r>
      <w:r w:rsidRPr="006955A3">
        <w:rPr>
          <w:rFonts w:ascii="Arial" w:hAnsi="Arial" w:cs="Arial"/>
          <w:rtl/>
        </w:rPr>
        <w:t xml:space="preserve"> ליגה נוער מחוזית </w:t>
      </w:r>
      <w:proofErr w:type="spellStart"/>
      <w:r w:rsidRPr="006955A3">
        <w:rPr>
          <w:rFonts w:ascii="Arial" w:hAnsi="Arial" w:cs="Arial"/>
          <w:rtl/>
        </w:rPr>
        <w:t>שומרון</w:t>
      </w:r>
      <w:r w:rsidRPr="006955A3">
        <w:rPr>
          <w:rFonts w:ascii="Arial" w:hAnsi="Arial" w:cs="Arial" w:hint="cs"/>
          <w:rtl/>
        </w:rPr>
        <w:t>,</w:t>
      </w:r>
      <w:r w:rsidRPr="006955A3">
        <w:rPr>
          <w:rFonts w:ascii="Arial" w:hAnsi="Arial" w:cs="Arial"/>
          <w:rtl/>
        </w:rPr>
        <w:t>שרון</w:t>
      </w:r>
      <w:proofErr w:type="spellEnd"/>
      <w:r w:rsidRPr="006955A3">
        <w:rPr>
          <w:rFonts w:ascii="Arial" w:hAnsi="Arial" w:cs="Arial" w:hint="cs"/>
          <w:rtl/>
        </w:rPr>
        <w:t xml:space="preserve"> 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נוער ארצית דן</w:t>
      </w:r>
      <w:r w:rsidRPr="004E5351">
        <w:rPr>
          <w:rFonts w:ascii="Arial" w:hAnsi="Arial" w:cs="Arial" w:hint="cs"/>
          <w:rtl/>
        </w:rPr>
        <w:t xml:space="preserve">- נוער מחוזית </w:t>
      </w:r>
      <w:r w:rsidR="006955A3">
        <w:rPr>
          <w:rFonts w:ascii="Arial" w:hAnsi="Arial" w:cs="Arial" w:hint="cs"/>
          <w:rtl/>
        </w:rPr>
        <w:t>דן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נוער ארצית מרכז:</w:t>
      </w:r>
      <w:r w:rsidRPr="004E5351">
        <w:rPr>
          <w:rFonts w:ascii="Arial" w:hAnsi="Arial" w:cs="Arial"/>
          <w:rtl/>
        </w:rPr>
        <w:t xml:space="preserve"> ליגה נוער מחוזית </w:t>
      </w:r>
      <w:r w:rsidRPr="004E5351">
        <w:rPr>
          <w:rFonts w:ascii="Arial" w:hAnsi="Arial" w:cs="Arial" w:hint="cs"/>
          <w:rtl/>
        </w:rPr>
        <w:t xml:space="preserve">תל אביב </w:t>
      </w:r>
      <w:r w:rsidR="006955A3">
        <w:rPr>
          <w:rFonts w:ascii="Arial" w:hAnsi="Arial" w:cs="Arial" w:hint="cs"/>
          <w:rtl/>
        </w:rPr>
        <w:t>ומרכז</w:t>
      </w:r>
      <w:r w:rsidRPr="004E5351">
        <w:rPr>
          <w:rFonts w:ascii="Arial" w:hAnsi="Arial" w:cs="Arial" w:hint="cs"/>
          <w:rtl/>
        </w:rPr>
        <w:t>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נוער ארצית דרום:</w:t>
      </w:r>
      <w:r w:rsidRPr="004E5351">
        <w:rPr>
          <w:rFonts w:ascii="Arial" w:hAnsi="Arial" w:cs="Arial"/>
          <w:rtl/>
        </w:rPr>
        <w:t xml:space="preserve"> ליגה נוער מחוזית, </w:t>
      </w:r>
      <w:proofErr w:type="spellStart"/>
      <w:r w:rsidRPr="004E5351">
        <w:rPr>
          <w:rFonts w:ascii="Arial" w:hAnsi="Arial" w:cs="Arial"/>
          <w:rtl/>
        </w:rPr>
        <w:t>דרום</w:t>
      </w:r>
      <w:r w:rsidRPr="004E5351">
        <w:rPr>
          <w:rFonts w:ascii="Arial" w:hAnsi="Arial" w:cs="Arial" w:hint="cs"/>
          <w:rtl/>
        </w:rPr>
        <w:t>,</w:t>
      </w:r>
      <w:r w:rsidRPr="004E5351">
        <w:rPr>
          <w:rFonts w:ascii="Arial" w:hAnsi="Arial" w:cs="Arial"/>
          <w:rtl/>
        </w:rPr>
        <w:t>נגב</w:t>
      </w:r>
      <w:proofErr w:type="spellEnd"/>
      <w:r w:rsidRPr="004E5351">
        <w:rPr>
          <w:rFonts w:ascii="Arial" w:hAnsi="Arial" w:cs="Arial" w:hint="cs"/>
          <w:rtl/>
        </w:rPr>
        <w:t>, ירושלים 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לאומית נערים א' צפון:</w:t>
      </w:r>
      <w:r w:rsidRPr="004E5351">
        <w:rPr>
          <w:rFonts w:ascii="Arial" w:hAnsi="Arial" w:cs="Arial"/>
          <w:rtl/>
        </w:rPr>
        <w:t xml:space="preserve"> ליגה ארצית נערים א' </w:t>
      </w:r>
      <w:proofErr w:type="spellStart"/>
      <w:r w:rsidRPr="004E5351">
        <w:rPr>
          <w:rFonts w:ascii="Arial" w:hAnsi="Arial" w:cs="Arial"/>
          <w:rtl/>
        </w:rPr>
        <w:t>צפון</w:t>
      </w:r>
      <w:r w:rsidRPr="004E5351">
        <w:rPr>
          <w:rFonts w:ascii="Arial" w:hAnsi="Arial" w:cs="Arial" w:hint="cs"/>
          <w:rtl/>
        </w:rPr>
        <w:t>,ארצית</w:t>
      </w:r>
      <w:proofErr w:type="spellEnd"/>
      <w:r w:rsidRPr="004E5351">
        <w:rPr>
          <w:rFonts w:ascii="Arial" w:hAnsi="Arial" w:cs="Arial" w:hint="cs"/>
          <w:rtl/>
        </w:rPr>
        <w:t xml:space="preserve"> נערים א' </w:t>
      </w:r>
      <w:r w:rsidR="006955A3">
        <w:rPr>
          <w:rFonts w:ascii="Arial" w:hAnsi="Arial" w:cs="Arial" w:hint="cs"/>
          <w:rtl/>
        </w:rPr>
        <w:t>שרון</w:t>
      </w:r>
      <w:r w:rsidRPr="004E5351">
        <w:rPr>
          <w:rFonts w:ascii="Arial" w:hAnsi="Arial" w:cs="Arial" w:hint="cs"/>
          <w:rtl/>
        </w:rPr>
        <w:t>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לאומית נערים א'</w:t>
      </w:r>
      <w:r w:rsidRPr="004E5351">
        <w:rPr>
          <w:rFonts w:ascii="Arial" w:hAnsi="Arial" w:cs="Arial" w:hint="cs"/>
          <w:rtl/>
        </w:rPr>
        <w:t xml:space="preserve"> מרכז- נערים א' ארצית </w:t>
      </w:r>
      <w:r w:rsidR="006955A3">
        <w:rPr>
          <w:rFonts w:ascii="Arial" w:hAnsi="Arial" w:cs="Arial" w:hint="cs"/>
          <w:rtl/>
        </w:rPr>
        <w:t>דן</w:t>
      </w:r>
      <w:r w:rsidRPr="004E5351">
        <w:rPr>
          <w:rFonts w:ascii="Arial" w:hAnsi="Arial" w:cs="Arial" w:hint="cs"/>
          <w:rtl/>
        </w:rPr>
        <w:t>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לאומית נערים א' דרום –</w:t>
      </w:r>
      <w:r w:rsidRPr="004E5351">
        <w:rPr>
          <w:rFonts w:ascii="Arial" w:hAnsi="Arial" w:cs="Arial"/>
          <w:rtl/>
        </w:rPr>
        <w:t xml:space="preserve"> ליגה ארצית נערים א' </w:t>
      </w:r>
      <w:proofErr w:type="spellStart"/>
      <w:r w:rsidRPr="004E5351">
        <w:rPr>
          <w:rFonts w:ascii="Arial" w:hAnsi="Arial" w:cs="Arial"/>
          <w:rtl/>
        </w:rPr>
        <w:t>דרום</w:t>
      </w:r>
      <w:r w:rsidRPr="004E5351">
        <w:rPr>
          <w:rFonts w:ascii="Arial" w:hAnsi="Arial" w:cs="Arial" w:hint="cs"/>
          <w:rtl/>
        </w:rPr>
        <w:t>,ארצית</w:t>
      </w:r>
      <w:proofErr w:type="spellEnd"/>
      <w:r w:rsidRPr="004E5351">
        <w:rPr>
          <w:rFonts w:ascii="Arial" w:hAnsi="Arial" w:cs="Arial" w:hint="cs"/>
          <w:rtl/>
        </w:rPr>
        <w:t xml:space="preserve"> נערים א' מרכז.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א' ארצית צפון –</w:t>
      </w:r>
      <w:r w:rsidRPr="004E5351">
        <w:rPr>
          <w:rFonts w:ascii="Arial" w:hAnsi="Arial" w:cs="Arial"/>
          <w:rtl/>
        </w:rPr>
        <w:t xml:space="preserve"> ליגה נערים א' מחוזית צפון </w:t>
      </w:r>
      <w:r w:rsidRPr="004E5351">
        <w:rPr>
          <w:rFonts w:ascii="Arial" w:hAnsi="Arial" w:cs="Arial" w:hint="cs"/>
          <w:rtl/>
        </w:rPr>
        <w:t xml:space="preserve"> 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נערים א' ארצית חיפה</w:t>
      </w:r>
      <w:r w:rsidRPr="004E5351">
        <w:rPr>
          <w:rFonts w:ascii="Arial" w:hAnsi="Arial" w:cs="Arial" w:hint="cs"/>
          <w:rtl/>
        </w:rPr>
        <w:t xml:space="preserve">-נערים א' מחוזית </w:t>
      </w:r>
      <w:r w:rsidR="006955A3">
        <w:rPr>
          <w:rFonts w:ascii="Arial" w:hAnsi="Arial" w:cs="Arial" w:hint="cs"/>
          <w:rtl/>
        </w:rPr>
        <w:t>חיפה</w:t>
      </w:r>
      <w:r w:rsidRPr="004E5351">
        <w:rPr>
          <w:rFonts w:ascii="Arial" w:hAnsi="Arial" w:cs="Arial" w:hint="cs"/>
          <w:rtl/>
        </w:rPr>
        <w:t>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א' ארצית שרון –</w:t>
      </w:r>
      <w:r w:rsidRPr="004E5351">
        <w:rPr>
          <w:rFonts w:ascii="Arial" w:hAnsi="Arial" w:cs="Arial"/>
          <w:rtl/>
        </w:rPr>
        <w:t xml:space="preserve"> ליגה נערים א' מחוזית שומרון ושרון.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נערים א' ארצית דן -</w:t>
      </w:r>
      <w:r w:rsidRPr="004E5351">
        <w:rPr>
          <w:rFonts w:ascii="Arial" w:hAnsi="Arial" w:cs="Arial" w:hint="cs"/>
          <w:rtl/>
        </w:rPr>
        <w:t xml:space="preserve"> ליגה נערים א' מחוזית דן.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א' ארצית מרכז –</w:t>
      </w:r>
      <w:r w:rsidRPr="004E5351">
        <w:rPr>
          <w:rFonts w:ascii="Arial" w:hAnsi="Arial" w:cs="Arial"/>
          <w:rtl/>
        </w:rPr>
        <w:t xml:space="preserve"> ליגה נערים א' מחוזית</w:t>
      </w:r>
      <w:r w:rsidRPr="004E5351">
        <w:rPr>
          <w:rFonts w:ascii="Arial" w:hAnsi="Arial" w:cs="Arial" w:hint="cs"/>
          <w:rtl/>
        </w:rPr>
        <w:t xml:space="preserve"> </w:t>
      </w:r>
      <w:r w:rsidRPr="004E5351">
        <w:rPr>
          <w:rFonts w:ascii="Arial" w:hAnsi="Arial" w:cs="Arial"/>
          <w:rtl/>
        </w:rPr>
        <w:t>מרכז</w:t>
      </w:r>
      <w:r w:rsidRPr="004E5351">
        <w:rPr>
          <w:rFonts w:ascii="Arial" w:hAnsi="Arial" w:cs="Arial" w:hint="cs"/>
          <w:rtl/>
        </w:rPr>
        <w:t xml:space="preserve"> וירושלים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א' ארצית דרום –</w:t>
      </w:r>
      <w:r w:rsidRPr="004E5351">
        <w:rPr>
          <w:rFonts w:ascii="Arial" w:hAnsi="Arial" w:cs="Arial"/>
          <w:rtl/>
        </w:rPr>
        <w:t>ליגה נערים א' מחוזית</w:t>
      </w:r>
      <w:r w:rsidRPr="004E5351">
        <w:rPr>
          <w:rFonts w:ascii="Arial" w:hAnsi="Arial" w:cs="Arial" w:hint="cs"/>
          <w:rtl/>
        </w:rPr>
        <w:t xml:space="preserve">, </w:t>
      </w:r>
      <w:r w:rsidRPr="004E5351">
        <w:rPr>
          <w:rFonts w:ascii="Arial" w:hAnsi="Arial" w:cs="Arial"/>
          <w:rtl/>
        </w:rPr>
        <w:t>דרום</w:t>
      </w:r>
      <w:r w:rsidRPr="004E5351">
        <w:rPr>
          <w:rFonts w:ascii="Arial" w:hAnsi="Arial" w:cs="Arial" w:hint="cs"/>
          <w:rtl/>
        </w:rPr>
        <w:t xml:space="preserve"> ונגב</w:t>
      </w:r>
      <w:r w:rsidRPr="004E5351">
        <w:rPr>
          <w:rFonts w:ascii="Arial" w:hAnsi="Arial" w:cs="Arial"/>
          <w:rtl/>
        </w:rPr>
        <w:t>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ב' לאומית צפון –</w:t>
      </w:r>
      <w:r w:rsidRPr="004E5351">
        <w:rPr>
          <w:rFonts w:ascii="Arial" w:hAnsi="Arial" w:cs="Arial"/>
          <w:rtl/>
        </w:rPr>
        <w:t xml:space="preserve"> ליגה נערים ב' מחוזית צפון</w:t>
      </w:r>
      <w:r w:rsidRPr="004E5351">
        <w:rPr>
          <w:rFonts w:ascii="Arial" w:hAnsi="Arial" w:cs="Arial" w:hint="cs"/>
          <w:rtl/>
        </w:rPr>
        <w:t>,</w:t>
      </w:r>
      <w:r w:rsidRPr="004E5351">
        <w:rPr>
          <w:rFonts w:ascii="Arial" w:hAnsi="Arial" w:cs="Arial"/>
          <w:rtl/>
        </w:rPr>
        <w:t xml:space="preserve"> חיפה.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ב' לאומית שרון:</w:t>
      </w:r>
      <w:r w:rsidRPr="004E5351">
        <w:rPr>
          <w:rFonts w:ascii="Arial" w:hAnsi="Arial" w:cs="Arial"/>
          <w:rtl/>
        </w:rPr>
        <w:t xml:space="preserve"> ליגה נערים ב' שרון</w:t>
      </w:r>
      <w:r w:rsidRPr="004E5351">
        <w:rPr>
          <w:rFonts w:ascii="Arial" w:hAnsi="Arial" w:cs="Arial" w:hint="cs"/>
          <w:rtl/>
        </w:rPr>
        <w:t xml:space="preserve"> ,ליגה נערים ב' שומרון 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נערים ב' לאומית דן</w:t>
      </w:r>
      <w:r w:rsidRPr="004E5351">
        <w:rPr>
          <w:rFonts w:ascii="Arial" w:hAnsi="Arial" w:cs="Arial" w:hint="cs"/>
          <w:rtl/>
        </w:rPr>
        <w:t>- נערים ב' מחוזית דן.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ב' לאומית מרכז –</w:t>
      </w:r>
      <w:r w:rsidRPr="004E5351">
        <w:rPr>
          <w:rFonts w:ascii="Arial" w:hAnsi="Arial" w:cs="Arial"/>
          <w:rtl/>
        </w:rPr>
        <w:t xml:space="preserve"> ליגה נערים ב' מחוזית, מרכז </w:t>
      </w:r>
      <w:r w:rsidRPr="004E5351">
        <w:rPr>
          <w:rFonts w:ascii="Arial" w:hAnsi="Arial" w:cs="Arial" w:hint="cs"/>
          <w:rtl/>
        </w:rPr>
        <w:t>ות"א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נערים ב' לאומית דרום –</w:t>
      </w:r>
      <w:r w:rsidRPr="004E5351">
        <w:rPr>
          <w:rFonts w:ascii="Arial" w:hAnsi="Arial" w:cs="Arial"/>
          <w:rtl/>
        </w:rPr>
        <w:t xml:space="preserve"> ליגה נערים ב' מחוזית </w:t>
      </w:r>
      <w:proofErr w:type="spellStart"/>
      <w:r w:rsidRPr="004E5351">
        <w:rPr>
          <w:rFonts w:ascii="Arial" w:hAnsi="Arial" w:cs="Arial"/>
          <w:rtl/>
        </w:rPr>
        <w:t>ירושלים</w:t>
      </w:r>
      <w:r w:rsidRPr="004E5351">
        <w:rPr>
          <w:rFonts w:ascii="Arial" w:hAnsi="Arial" w:cs="Arial" w:hint="cs"/>
          <w:rtl/>
        </w:rPr>
        <w:t>,</w:t>
      </w:r>
      <w:r w:rsidRPr="004E5351">
        <w:rPr>
          <w:rFonts w:ascii="Arial" w:hAnsi="Arial" w:cs="Arial"/>
          <w:rtl/>
        </w:rPr>
        <w:t>דרום</w:t>
      </w:r>
      <w:proofErr w:type="spellEnd"/>
      <w:r w:rsidRPr="004E5351">
        <w:rPr>
          <w:rFonts w:ascii="Arial" w:hAnsi="Arial" w:cs="Arial" w:hint="cs"/>
          <w:rtl/>
        </w:rPr>
        <w:t xml:space="preserve"> ונגב.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נערות א' לאומית צפון –</w:t>
      </w:r>
      <w:r w:rsidRPr="004E5351">
        <w:rPr>
          <w:rFonts w:ascii="Arial" w:hAnsi="Arial" w:cs="Arial"/>
          <w:rtl/>
        </w:rPr>
        <w:t xml:space="preserve"> ליגה נערות א' מחוזית </w:t>
      </w:r>
      <w:r w:rsidRPr="004E5351">
        <w:rPr>
          <w:rFonts w:ascii="Arial" w:hAnsi="Arial" w:cs="Arial" w:hint="cs"/>
          <w:rtl/>
        </w:rPr>
        <w:t xml:space="preserve">צפון </w:t>
      </w:r>
      <w:r w:rsidR="006955A3">
        <w:rPr>
          <w:rFonts w:ascii="Arial" w:hAnsi="Arial" w:cs="Arial" w:hint="cs"/>
          <w:rtl/>
        </w:rPr>
        <w:t>,חיפה ומפרץ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נערות א' לאומית דרום –</w:t>
      </w:r>
      <w:r w:rsidRPr="004E5351">
        <w:rPr>
          <w:rFonts w:ascii="Arial" w:hAnsi="Arial" w:cs="Arial"/>
          <w:rtl/>
        </w:rPr>
        <w:t xml:space="preserve"> ליגה נערות א' מחוזית מרכז </w:t>
      </w:r>
      <w:r w:rsidR="006955A3">
        <w:rPr>
          <w:rFonts w:ascii="Arial" w:hAnsi="Arial" w:cs="Arial" w:hint="cs"/>
          <w:rtl/>
        </w:rPr>
        <w:t>,</w:t>
      </w:r>
      <w:r w:rsidRPr="004E5351">
        <w:rPr>
          <w:rFonts w:ascii="Arial" w:hAnsi="Arial" w:cs="Arial" w:hint="cs"/>
          <w:rtl/>
        </w:rPr>
        <w:t>דרום</w:t>
      </w:r>
      <w:r w:rsidR="006955A3">
        <w:rPr>
          <w:rFonts w:ascii="Arial" w:hAnsi="Arial" w:cs="Arial" w:hint="cs"/>
          <w:rtl/>
        </w:rPr>
        <w:t xml:space="preserve"> ושרון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נערות ב' לאומית צפון –</w:t>
      </w:r>
      <w:r w:rsidRPr="004E5351">
        <w:rPr>
          <w:rFonts w:ascii="Arial" w:hAnsi="Arial" w:cs="Arial"/>
          <w:rtl/>
        </w:rPr>
        <w:t xml:space="preserve"> ליגה נערות ב' מחוזית צפון</w:t>
      </w:r>
      <w:r w:rsidRPr="004E5351">
        <w:rPr>
          <w:rFonts w:ascii="Arial" w:hAnsi="Arial" w:cs="Arial" w:hint="cs"/>
          <w:rtl/>
        </w:rPr>
        <w:t xml:space="preserve"> ,</w:t>
      </w:r>
      <w:proofErr w:type="spellStart"/>
      <w:r w:rsidRPr="004E5351">
        <w:rPr>
          <w:rFonts w:ascii="Arial" w:hAnsi="Arial" w:cs="Arial"/>
          <w:rtl/>
        </w:rPr>
        <w:t>חיפה</w:t>
      </w:r>
      <w:r w:rsidRPr="004E5351">
        <w:rPr>
          <w:rFonts w:ascii="Arial" w:hAnsi="Arial" w:cs="Arial" w:hint="cs"/>
          <w:rtl/>
        </w:rPr>
        <w:t>,מפרץ</w:t>
      </w:r>
      <w:proofErr w:type="spellEnd"/>
      <w:r w:rsidRPr="004E5351">
        <w:rPr>
          <w:rFonts w:ascii="Arial" w:hAnsi="Arial" w:cs="Arial" w:hint="cs"/>
          <w:rtl/>
        </w:rPr>
        <w:t xml:space="preserve"> </w:t>
      </w:r>
      <w:r w:rsidR="006955A3">
        <w:rPr>
          <w:rFonts w:ascii="Arial" w:hAnsi="Arial" w:cs="Arial" w:hint="cs"/>
          <w:rtl/>
        </w:rPr>
        <w:t>ושרון</w:t>
      </w:r>
      <w:r w:rsidRPr="004E5351">
        <w:rPr>
          <w:rFonts w:ascii="Arial" w:hAnsi="Arial" w:cs="Arial"/>
          <w:rtl/>
        </w:rPr>
        <w:t>.</w:t>
      </w:r>
    </w:p>
    <w:p w:rsidR="004E5351" w:rsidRPr="004E5351" w:rsidRDefault="004E5351" w:rsidP="006955A3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/>
          <w:b/>
          <w:bCs/>
          <w:rtl/>
        </w:rPr>
        <w:t>ליגה נערות ב' לאומית דרום –</w:t>
      </w:r>
      <w:r w:rsidRPr="004E5351">
        <w:rPr>
          <w:rFonts w:ascii="Arial" w:hAnsi="Arial" w:cs="Arial"/>
          <w:rtl/>
        </w:rPr>
        <w:t xml:space="preserve"> ליגה נערות ב' מחוזית מרכז </w:t>
      </w:r>
      <w:r w:rsidR="006955A3">
        <w:rPr>
          <w:rFonts w:ascii="Arial" w:hAnsi="Arial" w:cs="Arial" w:hint="cs"/>
          <w:rtl/>
        </w:rPr>
        <w:t xml:space="preserve">,דרום </w:t>
      </w:r>
      <w:r w:rsidRPr="004E5351">
        <w:rPr>
          <w:rFonts w:ascii="Arial" w:hAnsi="Arial" w:cs="Arial" w:hint="cs"/>
          <w:rtl/>
        </w:rPr>
        <w:t xml:space="preserve"> ונגב.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ליגה נוער על צפון-</w:t>
      </w:r>
      <w:r w:rsidRPr="004E5351">
        <w:rPr>
          <w:rFonts w:ascii="Arial" w:hAnsi="Arial" w:cs="Arial" w:hint="cs"/>
          <w:rtl/>
        </w:rPr>
        <w:t xml:space="preserve"> ליגה לאומית נוער צפון</w:t>
      </w:r>
    </w:p>
    <w:p w:rsidR="004E5351" w:rsidRPr="004E5351" w:rsidRDefault="004E5351" w:rsidP="004E5351">
      <w:pPr>
        <w:numPr>
          <w:ilvl w:val="0"/>
          <w:numId w:val="44"/>
        </w:numPr>
        <w:jc w:val="both"/>
        <w:rPr>
          <w:rFonts w:ascii="Arial" w:hAnsi="Arial" w:cs="Arial"/>
        </w:rPr>
      </w:pPr>
      <w:r w:rsidRPr="004E5351">
        <w:rPr>
          <w:rFonts w:ascii="Arial" w:hAnsi="Arial" w:cs="Arial" w:hint="cs"/>
          <w:b/>
          <w:bCs/>
          <w:rtl/>
        </w:rPr>
        <w:t>ליגת נוער על דרום-</w:t>
      </w:r>
      <w:r w:rsidRPr="004E5351">
        <w:rPr>
          <w:rFonts w:ascii="Arial" w:hAnsi="Arial" w:cs="Arial" w:hint="cs"/>
          <w:rtl/>
        </w:rPr>
        <w:t xml:space="preserve"> ליגה לאומית נוער דרום.</w:t>
      </w:r>
    </w:p>
    <w:p w:rsidR="004E5351" w:rsidRPr="004E5351" w:rsidRDefault="004E5351" w:rsidP="004E5351">
      <w:pPr>
        <w:jc w:val="both"/>
        <w:rPr>
          <w:rFonts w:ascii="Arial" w:hAnsi="Arial" w:cs="Arial"/>
          <w:rtl/>
        </w:rPr>
      </w:pPr>
    </w:p>
    <w:p w:rsidR="004E5351" w:rsidRPr="004E5351" w:rsidRDefault="004E5351" w:rsidP="004E5351">
      <w:pPr>
        <w:jc w:val="both"/>
        <w:rPr>
          <w:rFonts w:ascii="Arial" w:hAnsi="Arial" w:cs="Arial"/>
          <w:rtl/>
        </w:rPr>
      </w:pPr>
    </w:p>
    <w:p w:rsidR="004E5351" w:rsidRPr="004E5351" w:rsidRDefault="004E5351" w:rsidP="004E5351">
      <w:pPr>
        <w:numPr>
          <w:ilvl w:val="0"/>
          <w:numId w:val="46"/>
        </w:numPr>
        <w:tabs>
          <w:tab w:val="left" w:pos="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 w:hint="cs"/>
          <w:rtl/>
          <w:lang w:eastAsia="he-IL"/>
        </w:rPr>
        <w:t xml:space="preserve">גם </w:t>
      </w:r>
      <w:r w:rsidRPr="004E5351">
        <w:rPr>
          <w:rFonts w:ascii="Arial" w:hAnsi="Arial" w:cs="Arial"/>
          <w:rtl/>
          <w:lang w:eastAsia="he-IL"/>
        </w:rPr>
        <w:t xml:space="preserve">בעונה זו לא יתאפשר יותר לקבוצות לבצע שינויים במועדי </w:t>
      </w:r>
      <w:r w:rsidRPr="004E5351">
        <w:rPr>
          <w:rFonts w:ascii="Arial" w:hAnsi="Arial" w:cs="Arial" w:hint="cs"/>
          <w:rtl/>
          <w:lang w:eastAsia="he-IL"/>
        </w:rPr>
        <w:t xml:space="preserve">           </w:t>
      </w:r>
    </w:p>
    <w:p w:rsidR="004E5351" w:rsidRPr="004E5351" w:rsidRDefault="004E5351" w:rsidP="004E5351">
      <w:pPr>
        <w:ind w:left="510" w:right="-1080" w:firstLine="210"/>
        <w:rPr>
          <w:rFonts w:ascii="Arial" w:hAnsi="Arial" w:cs="Arial"/>
          <w:color w:val="000000"/>
          <w:rtl/>
          <w:lang w:eastAsia="he-IL"/>
        </w:rPr>
      </w:pPr>
      <w:r w:rsidRPr="004E5351">
        <w:rPr>
          <w:rFonts w:ascii="Arial" w:hAnsi="Arial" w:cs="Arial" w:hint="cs"/>
          <w:color w:val="000000"/>
          <w:rtl/>
          <w:lang w:eastAsia="he-IL"/>
        </w:rPr>
        <w:t xml:space="preserve">המשחקים  ברגע </w:t>
      </w:r>
      <w:r w:rsidRPr="004E5351">
        <w:rPr>
          <w:rFonts w:ascii="Arial" w:hAnsi="Arial" w:cs="Arial"/>
          <w:color w:val="000000"/>
          <w:rtl/>
          <w:lang w:eastAsia="he-IL"/>
        </w:rPr>
        <w:t xml:space="preserve">האחרון בכל הליגות כפי שהקבוצות התרגלו בעבר, שינויים </w:t>
      </w:r>
    </w:p>
    <w:p w:rsidR="004E5351" w:rsidRPr="004E5351" w:rsidRDefault="004E5351" w:rsidP="004E5351">
      <w:pPr>
        <w:ind w:left="510" w:right="-1080" w:firstLine="210"/>
        <w:rPr>
          <w:rFonts w:ascii="Arial" w:hAnsi="Arial" w:cs="Arial"/>
          <w:color w:val="000000"/>
          <w:rtl/>
          <w:lang w:eastAsia="he-IL"/>
        </w:rPr>
      </w:pPr>
      <w:r w:rsidRPr="004E5351">
        <w:rPr>
          <w:rFonts w:ascii="Arial" w:hAnsi="Arial" w:cs="Arial" w:hint="cs"/>
          <w:color w:val="000000"/>
          <w:rtl/>
          <w:lang w:eastAsia="he-IL"/>
        </w:rPr>
        <w:t xml:space="preserve">(הן ע"י איגוד </w:t>
      </w:r>
      <w:r w:rsidRPr="004E5351">
        <w:rPr>
          <w:rFonts w:ascii="Arial" w:hAnsi="Arial" w:cs="Arial"/>
          <w:color w:val="000000"/>
          <w:rtl/>
          <w:lang w:eastAsia="he-IL"/>
        </w:rPr>
        <w:t xml:space="preserve">הכדורסל והן ע"י מנהלי האזורים  של איגוד השופטים), יאושרו רק אם </w:t>
      </w:r>
    </w:p>
    <w:p w:rsidR="004E5351" w:rsidRPr="004E5351" w:rsidRDefault="004E5351" w:rsidP="004E5351">
      <w:pPr>
        <w:ind w:left="510" w:right="-1080" w:firstLine="210"/>
        <w:rPr>
          <w:rFonts w:ascii="Arial" w:hAnsi="Arial" w:cs="Arial"/>
          <w:color w:val="000000"/>
          <w:rtl/>
          <w:lang w:eastAsia="he-IL"/>
        </w:rPr>
      </w:pPr>
      <w:r w:rsidRPr="004E5351">
        <w:rPr>
          <w:rFonts w:ascii="Arial" w:hAnsi="Arial" w:cs="Arial" w:hint="cs"/>
          <w:color w:val="000000"/>
          <w:rtl/>
          <w:lang w:eastAsia="he-IL"/>
        </w:rPr>
        <w:t xml:space="preserve">הבקשות </w:t>
      </w:r>
      <w:r w:rsidRPr="004E5351">
        <w:rPr>
          <w:rFonts w:ascii="Arial" w:hAnsi="Arial" w:cs="Arial"/>
          <w:color w:val="000000"/>
          <w:rtl/>
          <w:lang w:eastAsia="he-IL"/>
        </w:rPr>
        <w:t xml:space="preserve"> </w:t>
      </w:r>
      <w:r w:rsidRPr="004E5351">
        <w:rPr>
          <w:rFonts w:ascii="Arial" w:hAnsi="Arial" w:cs="Arial" w:hint="cs"/>
          <w:color w:val="000000"/>
          <w:rtl/>
          <w:lang w:eastAsia="he-IL"/>
        </w:rPr>
        <w:t xml:space="preserve">  </w:t>
      </w:r>
      <w:r w:rsidRPr="004E5351">
        <w:rPr>
          <w:rFonts w:ascii="Arial" w:hAnsi="Arial" w:cs="Arial"/>
          <w:color w:val="000000"/>
          <w:rtl/>
          <w:lang w:eastAsia="he-IL"/>
        </w:rPr>
        <w:t xml:space="preserve">יוגשו כחוק ע"פ תקנון האיגוד  עד 4 ימים לפני מועד המשחקים (לא יאושרו כלל </w:t>
      </w:r>
    </w:p>
    <w:p w:rsidR="004E5351" w:rsidRPr="004E5351" w:rsidRDefault="004E5351" w:rsidP="004E5351">
      <w:pPr>
        <w:ind w:left="510" w:right="-1080" w:firstLine="210"/>
        <w:rPr>
          <w:rFonts w:ascii="Arial" w:hAnsi="Arial" w:cs="Arial"/>
          <w:color w:val="000000"/>
          <w:rtl/>
          <w:lang w:eastAsia="he-IL"/>
        </w:rPr>
      </w:pPr>
      <w:r w:rsidRPr="004E5351">
        <w:rPr>
          <w:rFonts w:ascii="Arial" w:hAnsi="Arial" w:cs="Arial"/>
          <w:color w:val="000000"/>
          <w:rtl/>
          <w:lang w:eastAsia="he-IL"/>
        </w:rPr>
        <w:t xml:space="preserve">בקשות המנוגדות  לתקנון  האיגוד) שינוי בשעות המשחקים יוכלו להתבצע רק </w:t>
      </w:r>
    </w:p>
    <w:p w:rsidR="004E5351" w:rsidRPr="004E5351" w:rsidRDefault="004E5351" w:rsidP="004E5351">
      <w:pPr>
        <w:ind w:left="510" w:right="-1080" w:firstLine="210"/>
        <w:rPr>
          <w:rFonts w:ascii="Arial" w:hAnsi="Arial" w:cs="Arial"/>
          <w:color w:val="000000"/>
          <w:rtl/>
          <w:lang w:eastAsia="he-IL"/>
        </w:rPr>
      </w:pPr>
      <w:r w:rsidRPr="004E5351">
        <w:rPr>
          <w:rFonts w:ascii="Arial" w:hAnsi="Arial" w:cs="Arial"/>
          <w:color w:val="000000"/>
          <w:rtl/>
          <w:lang w:eastAsia="he-IL"/>
        </w:rPr>
        <w:t>עד 48 שעות לפני מועד  המשחק ולא ביום המשחק .</w:t>
      </w:r>
    </w:p>
    <w:p w:rsidR="004E5351" w:rsidRDefault="004E5351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6955A3" w:rsidRPr="004E5351" w:rsidRDefault="006955A3" w:rsidP="004E5351">
      <w:pPr>
        <w:ind w:left="510" w:right="-1080" w:firstLine="210"/>
        <w:rPr>
          <w:rFonts w:ascii="Arial" w:hAnsi="Arial" w:cs="Arial"/>
          <w:color w:val="000000"/>
          <w:sz w:val="20"/>
          <w:szCs w:val="20"/>
          <w:rtl/>
          <w:lang w:eastAsia="he-IL"/>
        </w:rPr>
      </w:pP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720" w:hanging="72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/>
          <w:rtl/>
          <w:lang w:eastAsia="he-IL"/>
        </w:rPr>
        <w:tab/>
        <w:t>גם בעונת המשחקים הקרובה, ניתן יהיה לשנות מועד משחק ליגה בהתאם   לקריטריונים הקבועים בתקנון האיגוד בהסכמת שתי הקבוצות ישירות (בפקס או במייל) מול מנהל האזור</w:t>
      </w:r>
      <w:r w:rsidRPr="004E5351">
        <w:rPr>
          <w:rFonts w:ascii="Arial" w:hAnsi="Arial" w:cs="Arial" w:hint="cs"/>
          <w:rtl/>
          <w:lang w:eastAsia="he-IL"/>
        </w:rPr>
        <w:t xml:space="preserve"> של איגוד השופטים בליגות:</w:t>
      </w: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720" w:hanging="72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 w:hint="cs"/>
          <w:rtl/>
          <w:lang w:eastAsia="he-IL"/>
        </w:rPr>
        <w:t xml:space="preserve">          </w:t>
      </w:r>
      <w:r w:rsidRPr="004E5351">
        <w:rPr>
          <w:rFonts w:ascii="Arial" w:hAnsi="Arial" w:cs="Arial"/>
          <w:rtl/>
          <w:lang w:eastAsia="he-IL"/>
        </w:rPr>
        <w:t xml:space="preserve"> ילדים ב', ילדים א' מחוזית, קט סל בנות ובנים, נערות א' </w:t>
      </w:r>
      <w:proofErr w:type="spellStart"/>
      <w:r w:rsidRPr="004E5351">
        <w:rPr>
          <w:rFonts w:ascii="Arial" w:hAnsi="Arial" w:cs="Arial"/>
          <w:rtl/>
          <w:lang w:eastAsia="he-IL"/>
        </w:rPr>
        <w:t>מחוזית,</w:t>
      </w:r>
      <w:r w:rsidRPr="004E5351">
        <w:rPr>
          <w:rFonts w:ascii="Arial" w:hAnsi="Arial" w:cs="Arial" w:hint="cs"/>
          <w:rtl/>
          <w:lang w:eastAsia="he-IL"/>
        </w:rPr>
        <w:t>נערות</w:t>
      </w:r>
      <w:proofErr w:type="spellEnd"/>
      <w:r w:rsidRPr="004E5351">
        <w:rPr>
          <w:rFonts w:ascii="Arial" w:hAnsi="Arial" w:cs="Arial" w:hint="cs"/>
          <w:rtl/>
          <w:lang w:eastAsia="he-IL"/>
        </w:rPr>
        <w:t xml:space="preserve"> ב'</w:t>
      </w: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720" w:hanging="72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 w:hint="cs"/>
          <w:rtl/>
          <w:lang w:eastAsia="he-IL"/>
        </w:rPr>
        <w:t xml:space="preserve">            </w:t>
      </w:r>
      <w:r w:rsidRPr="004E5351">
        <w:rPr>
          <w:rFonts w:ascii="Arial" w:hAnsi="Arial" w:cs="Arial"/>
          <w:rtl/>
          <w:lang w:eastAsia="he-IL"/>
        </w:rPr>
        <w:t xml:space="preserve">מחוזית, ילדות, ילדים א' לאומית, </w:t>
      </w:r>
      <w:r w:rsidRPr="004E5351">
        <w:rPr>
          <w:rFonts w:ascii="Arial" w:hAnsi="Arial" w:cs="Arial" w:hint="cs"/>
          <w:rtl/>
          <w:lang w:eastAsia="he-IL"/>
        </w:rPr>
        <w:t xml:space="preserve">נערים א' </w:t>
      </w:r>
      <w:r w:rsidRPr="004E5351">
        <w:rPr>
          <w:rFonts w:ascii="Arial" w:hAnsi="Arial" w:cs="Arial"/>
          <w:rtl/>
          <w:lang w:eastAsia="he-IL"/>
        </w:rPr>
        <w:t xml:space="preserve">מחוזית וארצית ונוער </w:t>
      </w:r>
      <w:r w:rsidRPr="004E5351">
        <w:rPr>
          <w:rFonts w:ascii="Arial" w:hAnsi="Arial" w:cs="Arial" w:hint="cs"/>
          <w:rtl/>
          <w:lang w:eastAsia="he-IL"/>
        </w:rPr>
        <w:t xml:space="preserve">לאומית </w:t>
      </w:r>
      <w:r w:rsidRPr="004E5351">
        <w:rPr>
          <w:rFonts w:ascii="Arial" w:hAnsi="Arial" w:cs="Arial"/>
          <w:rtl/>
          <w:lang w:eastAsia="he-IL"/>
        </w:rPr>
        <w:t>מחוזית</w:t>
      </w: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720" w:hanging="72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 w:hint="cs"/>
          <w:rtl/>
          <w:lang w:eastAsia="he-IL"/>
        </w:rPr>
        <w:t xml:space="preserve">            </w:t>
      </w:r>
      <w:r w:rsidRPr="004E5351">
        <w:rPr>
          <w:rFonts w:ascii="Arial" w:hAnsi="Arial" w:cs="Arial"/>
          <w:rtl/>
          <w:lang w:eastAsia="he-IL"/>
        </w:rPr>
        <w:t>וארצית, ונערים ב' לאומית וארצית</w:t>
      </w:r>
      <w:r w:rsidRPr="004E5351">
        <w:rPr>
          <w:rFonts w:ascii="Arial" w:hAnsi="Arial" w:cs="Arial" w:hint="cs"/>
          <w:rtl/>
          <w:lang w:eastAsia="he-IL"/>
        </w:rPr>
        <w:t xml:space="preserve">, גביעי </w:t>
      </w:r>
      <w:proofErr w:type="spellStart"/>
      <w:r w:rsidRPr="004E5351">
        <w:rPr>
          <w:rFonts w:ascii="Arial" w:hAnsi="Arial" w:cs="Arial" w:hint="cs"/>
          <w:rtl/>
          <w:lang w:eastAsia="he-IL"/>
        </w:rPr>
        <w:t>המדינה,איגוד</w:t>
      </w:r>
      <w:proofErr w:type="spellEnd"/>
      <w:r w:rsidRPr="004E5351">
        <w:rPr>
          <w:rFonts w:ascii="Arial" w:hAnsi="Arial" w:cs="Arial" w:hint="cs"/>
          <w:rtl/>
          <w:lang w:eastAsia="he-IL"/>
        </w:rPr>
        <w:t xml:space="preserve"> </w:t>
      </w:r>
      <w:proofErr w:type="spellStart"/>
      <w:r w:rsidRPr="004E5351">
        <w:rPr>
          <w:rFonts w:ascii="Arial" w:hAnsi="Arial" w:cs="Arial" w:hint="cs"/>
          <w:rtl/>
          <w:lang w:eastAsia="he-IL"/>
        </w:rPr>
        <w:t>נוער,איגוד</w:t>
      </w:r>
      <w:proofErr w:type="spellEnd"/>
      <w:r w:rsidRPr="004E5351">
        <w:rPr>
          <w:rFonts w:ascii="Arial" w:hAnsi="Arial" w:cs="Arial" w:hint="cs"/>
          <w:rtl/>
          <w:lang w:eastAsia="he-IL"/>
        </w:rPr>
        <w:t xml:space="preserve"> נערים </w:t>
      </w:r>
      <w:proofErr w:type="spellStart"/>
      <w:r w:rsidRPr="004E5351">
        <w:rPr>
          <w:rFonts w:ascii="Arial" w:hAnsi="Arial" w:cs="Arial" w:hint="cs"/>
          <w:rtl/>
          <w:lang w:eastAsia="he-IL"/>
        </w:rPr>
        <w:t>א',נערים</w:t>
      </w:r>
      <w:proofErr w:type="spellEnd"/>
      <w:r w:rsidRPr="004E5351">
        <w:rPr>
          <w:rFonts w:ascii="Arial" w:hAnsi="Arial" w:cs="Arial" w:hint="cs"/>
          <w:rtl/>
          <w:lang w:eastAsia="he-IL"/>
        </w:rPr>
        <w:t xml:space="preserve">  </w:t>
      </w:r>
      <w:proofErr w:type="spellStart"/>
      <w:r w:rsidRPr="004E5351">
        <w:rPr>
          <w:rFonts w:ascii="Arial" w:hAnsi="Arial" w:cs="Arial" w:hint="cs"/>
          <w:rtl/>
          <w:lang w:eastAsia="he-IL"/>
        </w:rPr>
        <w:t>ב',ילדים</w:t>
      </w:r>
      <w:proofErr w:type="spellEnd"/>
      <w:r w:rsidRPr="004E5351">
        <w:rPr>
          <w:rFonts w:ascii="Arial" w:hAnsi="Arial" w:cs="Arial" w:hint="cs"/>
          <w:rtl/>
          <w:lang w:eastAsia="he-IL"/>
        </w:rPr>
        <w:t xml:space="preserve"> וילדות.</w:t>
      </w:r>
    </w:p>
    <w:p w:rsidR="004E5351" w:rsidRPr="004E5351" w:rsidRDefault="004E5351" w:rsidP="004E53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720" w:hanging="720"/>
        <w:rPr>
          <w:rFonts w:ascii="Arial" w:hAnsi="Arial" w:cs="Arial"/>
          <w:rtl/>
          <w:lang w:eastAsia="he-IL"/>
        </w:rPr>
      </w:pPr>
      <w:r w:rsidRPr="004E5351">
        <w:rPr>
          <w:rFonts w:ascii="Arial" w:hAnsi="Arial" w:cs="Arial" w:hint="cs"/>
          <w:rtl/>
          <w:lang w:eastAsia="he-IL"/>
        </w:rPr>
        <w:tab/>
      </w:r>
      <w:r w:rsidRPr="004E5351">
        <w:rPr>
          <w:rFonts w:ascii="Arial" w:hAnsi="Arial" w:cs="Arial" w:hint="cs"/>
          <w:rtl/>
          <w:lang w:eastAsia="he-IL"/>
        </w:rPr>
        <w:tab/>
      </w:r>
      <w:r w:rsidRPr="004E5351">
        <w:rPr>
          <w:rFonts w:ascii="Arial" w:hAnsi="Arial" w:cs="Arial" w:hint="cs"/>
          <w:rtl/>
          <w:lang w:eastAsia="he-IL"/>
        </w:rPr>
        <w:tab/>
      </w:r>
      <w:r w:rsidRPr="004E5351">
        <w:rPr>
          <w:rFonts w:ascii="Arial" w:hAnsi="Arial" w:cs="Arial" w:hint="cs"/>
          <w:rtl/>
          <w:lang w:eastAsia="he-IL"/>
        </w:rPr>
        <w:tab/>
      </w:r>
      <w:r w:rsidRPr="004E5351">
        <w:rPr>
          <w:rFonts w:ascii="Arial" w:hAnsi="Arial" w:cs="Arial" w:hint="cs"/>
          <w:rtl/>
          <w:lang w:eastAsia="he-IL"/>
        </w:rPr>
        <w:tab/>
      </w:r>
    </w:p>
    <w:p w:rsidR="004E5351" w:rsidRPr="004E5351" w:rsidRDefault="004E5351" w:rsidP="004E5351">
      <w:pPr>
        <w:ind w:left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בליגות הנ"ל בלבד, ניתן לדחות משחק גם עד 2 מחזורים מהמועד המקורי ולא עד  מחזור אחד </w:t>
      </w:r>
      <w:r w:rsidRPr="004E5351">
        <w:rPr>
          <w:rFonts w:ascii="Arial" w:hAnsi="Arial" w:cs="Arial" w:hint="cs"/>
          <w:rtl/>
        </w:rPr>
        <w:t>.</w:t>
      </w:r>
    </w:p>
    <w:p w:rsidR="004E5351" w:rsidRPr="004E5351" w:rsidRDefault="004E5351" w:rsidP="004E5351">
      <w:pPr>
        <w:ind w:left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 xml:space="preserve">על הקבוצות לפנות במקרים הנ"ל </w:t>
      </w:r>
      <w:r w:rsidRPr="004E5351">
        <w:rPr>
          <w:rFonts w:ascii="Arial" w:hAnsi="Arial" w:cs="Arial"/>
          <w:b/>
          <w:bCs/>
          <w:rtl/>
        </w:rPr>
        <w:t>באמצעות פקס או מייל</w:t>
      </w:r>
      <w:r w:rsidRPr="004E5351">
        <w:rPr>
          <w:rFonts w:ascii="Arial" w:hAnsi="Arial" w:cs="Arial"/>
          <w:rtl/>
        </w:rPr>
        <w:t xml:space="preserve"> ישירות למנהלי האזורים של איגוד השופטים בלבד.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ביתר הליגות ניתן לדחות משחק, עפ"י התקנון, בתנאי שהמועד החדש של המשחק,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יהיה עד המחזור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הבא של אותה הליגה, בכל מקרה לא ניתן יהיה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לדחות משחק 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בהסכמת שתי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קבוצות ובמחזור האחרון של העונה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, ניתן יהיה לדחות משחק מהמחזור האחרון של סיבוב א' עד 7 ימים מהמחזור האחרון.</w:t>
      </w:r>
    </w:p>
    <w:p w:rsidR="004E5351" w:rsidRPr="004E5351" w:rsidRDefault="004E5351" w:rsidP="006955A3">
      <w:pPr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>אנו מפנים את תשומת ליבכם כי בכל השינויים המבוצעים ע"י מנהלי האזורים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של איגוד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>השופטים על הקבוצות לוודא עם מנהל האזור אם יש אישור לשינוי.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עצם הוצאת הפקס או המייל ע"י הקבוצות למנהל האזור אינו מהווה אישור לשינוי 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ובמידה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ומשחק לא יתבצע, עקב כך יועמדו הקבוצות לדין משמעתי.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ab/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ind w:left="720"/>
        <w:rPr>
          <w:rFonts w:ascii="Arial" w:hAnsi="Arial" w:cs="Arial"/>
          <w:rtl/>
        </w:rPr>
      </w:pPr>
      <w:r w:rsidRPr="004E5351">
        <w:rPr>
          <w:rFonts w:ascii="Arial" w:hAnsi="Arial" w:cs="Arial"/>
          <w:rtl/>
        </w:rPr>
        <w:t>בקשות לשינוי משחקים עקב טיול</w:t>
      </w:r>
      <w:r w:rsidRPr="004E5351">
        <w:rPr>
          <w:rFonts w:ascii="Arial" w:hAnsi="Arial" w:cs="Arial" w:hint="cs"/>
          <w:rtl/>
        </w:rPr>
        <w:t>י</w:t>
      </w:r>
      <w:r w:rsidRPr="004E5351">
        <w:rPr>
          <w:rFonts w:ascii="Arial" w:hAnsi="Arial" w:cs="Arial"/>
          <w:rtl/>
        </w:rPr>
        <w:t xml:space="preserve"> בתי ספר, </w:t>
      </w:r>
      <w:r w:rsidRPr="004E5351">
        <w:rPr>
          <w:rFonts w:ascii="Arial" w:hAnsi="Arial" w:cs="Arial" w:hint="cs"/>
          <w:rtl/>
        </w:rPr>
        <w:t>י</w:t>
      </w:r>
      <w:r w:rsidRPr="004E5351">
        <w:rPr>
          <w:rFonts w:ascii="Arial" w:hAnsi="Arial" w:cs="Arial"/>
          <w:rtl/>
        </w:rPr>
        <w:t xml:space="preserve">יעשו רק ע"י איגוד הכדורסל. </w:t>
      </w:r>
    </w:p>
    <w:p w:rsidR="004E5351" w:rsidRPr="004E5351" w:rsidRDefault="004E5351" w:rsidP="004E5351">
      <w:pPr>
        <w:ind w:left="720"/>
        <w:rPr>
          <w:rFonts w:ascii="Arial" w:hAnsi="Arial" w:cs="Arial"/>
          <w:rtl/>
        </w:rPr>
      </w:pPr>
      <w:r w:rsidRPr="004E5351">
        <w:rPr>
          <w:rFonts w:ascii="Arial" w:hAnsi="Arial" w:cs="Arial" w:hint="cs"/>
          <w:rtl/>
        </w:rPr>
        <w:t>דחיית משחק גביע בהסכמת 2 קבוצות ניתן לאשר רק אם הבקשה תגיע עד 5 ימים לפני המשחק והמועד החדש יהיה עד 7 ימים ממועד המשחק.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rtl/>
        </w:rPr>
      </w:pPr>
      <w:r w:rsidRPr="004E5351">
        <w:rPr>
          <w:rFonts w:ascii="Arial" w:hAnsi="Arial" w:cs="Arial"/>
          <w:b/>
          <w:bCs/>
          <w:rtl/>
        </w:rPr>
        <w:t xml:space="preserve">הליגות בהן אין למנהלי האזורים של איגוד השופטים סמכות </w:t>
      </w:r>
      <w:r w:rsidRPr="004E5351">
        <w:rPr>
          <w:rFonts w:ascii="Arial" w:hAnsi="Arial" w:cs="Arial" w:hint="cs"/>
          <w:b/>
          <w:bCs/>
          <w:rtl/>
        </w:rPr>
        <w:t>לשנות מועדי משחקים הם: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b/>
          <w:bCs/>
          <w:u w:val="single"/>
          <w:rtl/>
        </w:rPr>
      </w:pPr>
      <w:r w:rsidRPr="004E5351">
        <w:rPr>
          <w:rFonts w:ascii="Arial" w:hAnsi="Arial" w:cs="Arial"/>
          <w:b/>
          <w:bCs/>
          <w:u w:val="single"/>
          <w:rtl/>
        </w:rPr>
        <w:t xml:space="preserve">א' גברים, ב' גברים, </w:t>
      </w:r>
      <w:r w:rsidRPr="004E5351">
        <w:rPr>
          <w:rFonts w:ascii="Arial" w:hAnsi="Arial" w:cs="Arial" w:hint="cs"/>
          <w:b/>
          <w:bCs/>
          <w:u w:val="single"/>
          <w:rtl/>
        </w:rPr>
        <w:t xml:space="preserve">לאומית נשים, </w:t>
      </w:r>
      <w:r w:rsidRPr="004E5351">
        <w:rPr>
          <w:rFonts w:ascii="Arial" w:hAnsi="Arial" w:cs="Arial"/>
          <w:b/>
          <w:bCs/>
          <w:u w:val="single"/>
          <w:rtl/>
        </w:rPr>
        <w:t xml:space="preserve">ארצית נשים, א' נשים, </w:t>
      </w:r>
      <w:r w:rsidRPr="004E5351">
        <w:rPr>
          <w:rFonts w:ascii="Arial" w:hAnsi="Arial" w:cs="Arial" w:hint="cs"/>
          <w:b/>
          <w:bCs/>
          <w:u w:val="single"/>
          <w:rtl/>
        </w:rPr>
        <w:t>על נוער</w:t>
      </w:r>
      <w:r w:rsidRPr="004E5351">
        <w:rPr>
          <w:rFonts w:ascii="Arial" w:hAnsi="Arial" w:cs="Arial"/>
          <w:b/>
          <w:bCs/>
          <w:u w:val="single"/>
          <w:rtl/>
        </w:rPr>
        <w:t xml:space="preserve">, נערים א' לאומית, נערות א' לאומית ונערות ב' </w:t>
      </w:r>
      <w:proofErr w:type="spellStart"/>
      <w:r w:rsidRPr="004E5351">
        <w:rPr>
          <w:rFonts w:ascii="Arial" w:hAnsi="Arial" w:cs="Arial"/>
          <w:b/>
          <w:bCs/>
          <w:u w:val="single"/>
          <w:rtl/>
        </w:rPr>
        <w:t>לאומית</w:t>
      </w:r>
      <w:r w:rsidRPr="004E5351">
        <w:rPr>
          <w:rFonts w:ascii="Arial" w:hAnsi="Arial" w:cs="Arial" w:hint="cs"/>
          <w:b/>
          <w:bCs/>
          <w:u w:val="single"/>
          <w:rtl/>
        </w:rPr>
        <w:t>,גביע</w:t>
      </w:r>
      <w:proofErr w:type="spellEnd"/>
      <w:r w:rsidRPr="004E5351">
        <w:rPr>
          <w:rFonts w:ascii="Arial" w:hAnsi="Arial" w:cs="Arial" w:hint="cs"/>
          <w:b/>
          <w:bCs/>
          <w:u w:val="single"/>
          <w:rtl/>
        </w:rPr>
        <w:t xml:space="preserve"> האיגוד לנשים </w:t>
      </w:r>
      <w:proofErr w:type="spellStart"/>
      <w:r w:rsidRPr="004E5351">
        <w:rPr>
          <w:rFonts w:ascii="Arial" w:hAnsi="Arial" w:cs="Arial" w:hint="cs"/>
          <w:b/>
          <w:bCs/>
          <w:u w:val="single"/>
          <w:rtl/>
        </w:rPr>
        <w:t>וגברים,גביע</w:t>
      </w:r>
      <w:proofErr w:type="spellEnd"/>
      <w:r w:rsidRPr="004E5351">
        <w:rPr>
          <w:rFonts w:ascii="Arial" w:hAnsi="Arial" w:cs="Arial" w:hint="cs"/>
          <w:b/>
          <w:bCs/>
          <w:u w:val="single"/>
          <w:rtl/>
        </w:rPr>
        <w:t xml:space="preserve"> המדינה </w:t>
      </w:r>
      <w:proofErr w:type="spellStart"/>
      <w:r w:rsidRPr="004E5351">
        <w:rPr>
          <w:rFonts w:ascii="Arial" w:hAnsi="Arial" w:cs="Arial" w:hint="cs"/>
          <w:b/>
          <w:bCs/>
          <w:u w:val="single"/>
          <w:rtl/>
        </w:rPr>
        <w:t>לנוער,גביע</w:t>
      </w:r>
      <w:proofErr w:type="spellEnd"/>
      <w:r w:rsidRPr="004E5351">
        <w:rPr>
          <w:rFonts w:ascii="Arial" w:hAnsi="Arial" w:cs="Arial" w:hint="cs"/>
          <w:b/>
          <w:bCs/>
          <w:u w:val="single"/>
          <w:rtl/>
        </w:rPr>
        <w:t xml:space="preserve"> המדינה לנערים </w:t>
      </w:r>
      <w:proofErr w:type="spellStart"/>
      <w:r w:rsidRPr="004E5351">
        <w:rPr>
          <w:rFonts w:ascii="Arial" w:hAnsi="Arial" w:cs="Arial" w:hint="cs"/>
          <w:b/>
          <w:bCs/>
          <w:u w:val="single"/>
          <w:rtl/>
        </w:rPr>
        <w:t>א',נערות</w:t>
      </w:r>
      <w:proofErr w:type="spellEnd"/>
      <w:r w:rsidRPr="004E5351">
        <w:rPr>
          <w:rFonts w:ascii="Arial" w:hAnsi="Arial" w:cs="Arial" w:hint="cs"/>
          <w:b/>
          <w:bCs/>
          <w:u w:val="single"/>
          <w:rtl/>
        </w:rPr>
        <w:t xml:space="preserve"> א' ונערות ב'.</w:t>
      </w:r>
    </w:p>
    <w:p w:rsidR="004E5351" w:rsidRPr="004E5351" w:rsidRDefault="004E5351" w:rsidP="004E5351">
      <w:pPr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ind w:firstLine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>בליגות אלו רשאים מנהלי האזורים לשנות רק שעת משחק, לפי בקשת שתי</w:t>
      </w:r>
    </w:p>
    <w:p w:rsidR="004E5351" w:rsidRPr="004E5351" w:rsidRDefault="004E5351" w:rsidP="004E5351">
      <w:pPr>
        <w:ind w:firstLine="720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>הקבוצות,(ולא ביום המשחק).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color w:val="000000"/>
          <w:sz w:val="20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חילוף ביתיות ניתן לבצע דרך מנהל האזור רק בתנאי ששתי הקבוצות שייכות לאותו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 xml:space="preserve">מרחב 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>גיאוגרפי של איגוד השופטים.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color w:val="000000"/>
          <w:sz w:val="20"/>
          <w:szCs w:val="22"/>
          <w:lang w:eastAsia="he-IL"/>
        </w:rPr>
      </w:pPr>
    </w:p>
    <w:p w:rsidR="004E5351" w:rsidRPr="004E5351" w:rsidRDefault="004E5351" w:rsidP="004E5351">
      <w:pPr>
        <w:jc w:val="both"/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numPr>
          <w:ilvl w:val="0"/>
          <w:numId w:val="46"/>
        </w:numPr>
        <w:jc w:val="both"/>
        <w:rPr>
          <w:rFonts w:ascii="Arial" w:hAnsi="Arial" w:cs="Arial"/>
          <w:color w:val="000000"/>
          <w:sz w:val="20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אנו מזכירים לכם שוב את נושא תקינות האולמות. יש הרבה מקרים שבימי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>ג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שם </w:t>
      </w:r>
    </w:p>
    <w:p w:rsidR="004E5351" w:rsidRPr="004E5351" w:rsidRDefault="004E5351" w:rsidP="004E5351">
      <w:pPr>
        <w:ind w:left="1080"/>
        <w:jc w:val="both"/>
        <w:rPr>
          <w:rFonts w:ascii="Arial" w:hAnsi="Arial" w:cs="Arial"/>
          <w:color w:val="000000"/>
          <w:sz w:val="20"/>
          <w:szCs w:val="22"/>
          <w:rtl/>
          <w:lang w:eastAsia="he-IL"/>
        </w:rPr>
      </w:pP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 xml:space="preserve">גגות 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האולמות אינם תקינים ונוזלים מהם מים לשדה המשחק, דבר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 xml:space="preserve"> 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שגורם לביטולים ולהפסקות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>משחקים.</w:t>
      </w:r>
    </w:p>
    <w:p w:rsidR="004E5351" w:rsidRPr="004E5351" w:rsidRDefault="004E5351" w:rsidP="004E5351">
      <w:pPr>
        <w:ind w:left="1076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אנו מפנים את תשומת ליבכם כי במידה ושופט לא מאשר אולם למשחק עקב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>רטיבות –</w:t>
      </w:r>
    </w:p>
    <w:p w:rsidR="004E5351" w:rsidRPr="004E5351" w:rsidRDefault="004E5351" w:rsidP="004E5351">
      <w:pPr>
        <w:ind w:left="1076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על הקבוצה המארחת  </w:t>
      </w:r>
      <w:r w:rsidRPr="004E5351">
        <w:rPr>
          <w:rFonts w:ascii="Arial" w:hAnsi="Arial" w:cs="Arial"/>
          <w:sz w:val="22"/>
          <w:szCs w:val="22"/>
          <w:rtl/>
        </w:rPr>
        <w:t>עפ"י התקנון, חובה להכין אולם חלופי.</w:t>
      </w:r>
    </w:p>
    <w:p w:rsidR="004E5351" w:rsidRPr="004E5351" w:rsidRDefault="004E5351" w:rsidP="004E5351">
      <w:pPr>
        <w:ind w:left="-604" w:firstLine="649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         על הקבוצות להתארגן בהתאם לכך, בימים גשומים לבדוק את האולם מספר שעות </w:t>
      </w:r>
    </w:p>
    <w:p w:rsidR="004E5351" w:rsidRDefault="004E5351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                 לפני </w:t>
      </w:r>
      <w:r w:rsidRPr="004E5351">
        <w:rPr>
          <w:rFonts w:ascii="Arial" w:hAnsi="Arial" w:cs="Arial"/>
          <w:sz w:val="22"/>
          <w:szCs w:val="22"/>
          <w:rtl/>
        </w:rPr>
        <w:t xml:space="preserve">המשחק ולהיערך להעברת המשחק לאולם חלופי (אם יש צורך  </w:t>
      </w:r>
      <w:r w:rsidRPr="004E5351">
        <w:rPr>
          <w:rFonts w:ascii="Arial" w:hAnsi="Arial" w:cs="Arial" w:hint="cs"/>
          <w:sz w:val="22"/>
          <w:szCs w:val="22"/>
          <w:rtl/>
        </w:rPr>
        <w:t>בכך).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6955A3" w:rsidRPr="004E5351" w:rsidRDefault="006955A3" w:rsidP="004E5351">
      <w:pPr>
        <w:ind w:left="45"/>
        <w:jc w:val="both"/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ind w:left="720" w:hanging="720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</w:p>
    <w:p w:rsidR="004E5351" w:rsidRPr="004E5351" w:rsidRDefault="004E5351" w:rsidP="004E5351">
      <w:pPr>
        <w:numPr>
          <w:ilvl w:val="0"/>
          <w:numId w:val="46"/>
        </w:numPr>
        <w:jc w:val="both"/>
        <w:rPr>
          <w:rFonts w:ascii="Arial" w:hAnsi="Arial" w:cs="Arial"/>
          <w:color w:val="000000"/>
          <w:sz w:val="20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 אנו מפנים את תשומת לבכם, כי בימים שיורד גשם מקומי באזור מסוים    </w:t>
      </w:r>
    </w:p>
    <w:p w:rsidR="004E5351" w:rsidRPr="004E5351" w:rsidRDefault="004E5351" w:rsidP="004E5351">
      <w:pPr>
        <w:ind w:left="720"/>
        <w:jc w:val="both"/>
        <w:rPr>
          <w:rFonts w:ascii="Arial" w:hAnsi="Arial" w:cs="Arial"/>
          <w:color w:val="000000"/>
          <w:sz w:val="20"/>
          <w:szCs w:val="22"/>
          <w:rtl/>
          <w:lang w:eastAsia="he-IL"/>
        </w:rPr>
      </w:pP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 xml:space="preserve">      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>בארץ ואין ביטולים גורפים במגרשים פתוחים בכל הארץ, עקב מזג האוויר,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          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         </w:t>
      </w:r>
      <w:r w:rsidRPr="004E5351">
        <w:rPr>
          <w:rFonts w:ascii="Arial" w:hAnsi="Arial" w:cs="Arial"/>
          <w:sz w:val="22"/>
          <w:szCs w:val="22"/>
          <w:rtl/>
        </w:rPr>
        <w:t xml:space="preserve"> רשאיות 2 הקבוצות  לדחות את המשחק בתיאום עם מנהל האזור של איגוד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          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         </w:t>
      </w:r>
      <w:r w:rsidRPr="004E5351">
        <w:rPr>
          <w:rFonts w:ascii="Arial" w:hAnsi="Arial" w:cs="Arial"/>
          <w:sz w:val="22"/>
          <w:szCs w:val="22"/>
          <w:rtl/>
        </w:rPr>
        <w:t xml:space="preserve"> השופטים למועד החלופי בנוהל גשם המופיע בספר המשחקים.</w:t>
      </w:r>
    </w:p>
    <w:p w:rsidR="004E5351" w:rsidRPr="004E5351" w:rsidRDefault="004E5351" w:rsidP="004E5351">
      <w:pPr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  <w:r w:rsidRPr="004E5351">
        <w:rPr>
          <w:rFonts w:ascii="Arial" w:hAnsi="Arial" w:cs="Arial" w:hint="cs"/>
          <w:sz w:val="22"/>
          <w:szCs w:val="22"/>
          <w:rtl/>
        </w:rPr>
        <w:tab/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16"/>
          <w:szCs w:val="16"/>
          <w:rtl/>
        </w:rPr>
      </w:pP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numPr>
          <w:ilvl w:val="0"/>
          <w:numId w:val="46"/>
        </w:numPr>
        <w:ind w:right="-1080"/>
        <w:rPr>
          <w:rFonts w:ascii="Arial" w:hAnsi="Arial" w:cs="Arial"/>
          <w:color w:val="000000"/>
          <w:sz w:val="20"/>
          <w:szCs w:val="22"/>
          <w:lang w:eastAsia="he-IL"/>
        </w:rPr>
      </w:pP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 xml:space="preserve">בהמשך לאמור בתקנוני האיגוד, רצ"ב תזכורת לגבי הליגות </w:t>
      </w:r>
      <w:r w:rsidRPr="004E5351">
        <w:rPr>
          <w:rFonts w:ascii="Arial" w:hAnsi="Arial" w:cs="Arial" w:hint="cs"/>
          <w:color w:val="000000"/>
          <w:sz w:val="20"/>
          <w:szCs w:val="22"/>
          <w:rtl/>
          <w:lang w:eastAsia="he-IL"/>
        </w:rPr>
        <w:t>השונות</w:t>
      </w:r>
      <w:r w:rsidRPr="004E5351">
        <w:rPr>
          <w:rFonts w:ascii="Arial" w:hAnsi="Arial" w:cs="Arial"/>
          <w:color w:val="000000"/>
          <w:sz w:val="20"/>
          <w:szCs w:val="22"/>
          <w:rtl/>
          <w:lang w:eastAsia="he-IL"/>
        </w:rPr>
        <w:t>.</w:t>
      </w:r>
    </w:p>
    <w:p w:rsidR="004E5351" w:rsidRPr="004E5351" w:rsidRDefault="004E5351" w:rsidP="004E5351">
      <w:pPr>
        <w:ind w:right="-1080"/>
        <w:rPr>
          <w:rFonts w:ascii="Arial" w:hAnsi="Arial" w:cs="Arial"/>
          <w:sz w:val="26"/>
          <w:szCs w:val="26"/>
          <w:rtl/>
        </w:rPr>
      </w:pPr>
    </w:p>
    <w:p w:rsidR="004E5351" w:rsidRPr="004E5351" w:rsidRDefault="004E5351" w:rsidP="004E5351">
      <w:pPr>
        <w:ind w:left="1179" w:right="-1080"/>
        <w:rPr>
          <w:rFonts w:ascii="Arial" w:hAnsi="Arial" w:cs="Arial"/>
          <w:rtl/>
        </w:rPr>
      </w:pPr>
      <w:r w:rsidRPr="004E5351">
        <w:rPr>
          <w:rFonts w:ascii="Arial" w:hAnsi="Arial" w:cs="Arial"/>
          <w:u w:val="single"/>
          <w:rtl/>
        </w:rPr>
        <w:t>תקנון המשחקים ותקנון המשמעת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sz w:val="22"/>
          <w:szCs w:val="22"/>
          <w:u w:val="single"/>
          <w:rtl/>
        </w:rPr>
      </w:pPr>
      <w:r w:rsidRPr="004E5351">
        <w:rPr>
          <w:rFonts w:ascii="Arial" w:hAnsi="Arial" w:cs="Arial"/>
          <w:sz w:val="22"/>
          <w:szCs w:val="22"/>
          <w:rtl/>
        </w:rPr>
        <w:t>הגדרות לכללים הוצאת והפסקת משחק עקב התנהגות בלתי ראויה של</w:t>
      </w:r>
      <w:r w:rsidRPr="004E5351">
        <w:rPr>
          <w:rFonts w:ascii="Arial" w:hAnsi="Arial" w:cs="Arial" w:hint="cs"/>
          <w:sz w:val="22"/>
          <w:szCs w:val="22"/>
          <w:rtl/>
        </w:rPr>
        <w:t xml:space="preserve"> הורים/אוהדים </w:t>
      </w:r>
      <w:r w:rsidRPr="004E5351">
        <w:rPr>
          <w:rFonts w:ascii="Arial" w:hAnsi="Arial" w:cs="Arial"/>
          <w:sz w:val="22"/>
          <w:szCs w:val="22"/>
          <w:rtl/>
        </w:rPr>
        <w:t>בקהל בעת</w:t>
      </w:r>
      <w:r w:rsidRPr="004E5351">
        <w:rPr>
          <w:rFonts w:ascii="Arial" w:hAnsi="Arial" w:cs="Arial"/>
          <w:sz w:val="22"/>
          <w:szCs w:val="22"/>
          <w:u w:val="single"/>
          <w:rtl/>
        </w:rPr>
        <w:t xml:space="preserve"> משחק (ליגות נוער, נערים, נערות, ילדות,</w:t>
      </w:r>
      <w:r w:rsidRPr="004E5351">
        <w:rPr>
          <w:rFonts w:ascii="Arial" w:hAnsi="Arial" w:cs="Arial" w:hint="cs"/>
          <w:sz w:val="22"/>
          <w:szCs w:val="22"/>
          <w:u w:val="single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u w:val="single"/>
          <w:rtl/>
        </w:rPr>
        <w:t xml:space="preserve">ילדים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sz w:val="22"/>
          <w:szCs w:val="22"/>
          <w:u w:val="single"/>
          <w:rtl/>
        </w:rPr>
      </w:pPr>
      <w:r w:rsidRPr="004E5351">
        <w:rPr>
          <w:rFonts w:ascii="Arial" w:hAnsi="Arial" w:cs="Arial"/>
          <w:sz w:val="22"/>
          <w:szCs w:val="22"/>
          <w:u w:val="single"/>
          <w:rtl/>
        </w:rPr>
        <w:t>וקט סל):</w:t>
      </w:r>
      <w:r w:rsidRPr="004E5351">
        <w:rPr>
          <w:rFonts w:ascii="Arial" w:hAnsi="Arial" w:cs="Arial"/>
          <w:sz w:val="22"/>
          <w:szCs w:val="22"/>
          <w:u w:val="single"/>
          <w:rtl/>
        </w:rPr>
        <w:tab/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i/>
          <w:iCs/>
          <w:sz w:val="26"/>
          <w:szCs w:val="26"/>
          <w:rtl/>
        </w:rPr>
      </w:pP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  *</w:t>
      </w:r>
      <w:r w:rsidRPr="004E5351">
        <w:rPr>
          <w:rFonts w:ascii="Arial" w:hAnsi="Arial" w:cs="Arial"/>
          <w:sz w:val="22"/>
          <w:szCs w:val="22"/>
          <w:rtl/>
        </w:rPr>
        <w:t xml:space="preserve">במידה והשופט נתקל בקריאות גנאי והתנהגות בלתי הולמת מהיציע של הורים או 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    אוהדים הוא </w:t>
      </w:r>
      <w:r w:rsidRPr="004E5351">
        <w:rPr>
          <w:rFonts w:ascii="Arial" w:hAnsi="Arial" w:cs="Arial"/>
          <w:sz w:val="22"/>
          <w:szCs w:val="22"/>
          <w:rtl/>
        </w:rPr>
        <w:t>רשאי להפסיק את המשחק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  </w:t>
      </w:r>
      <w:r w:rsidRPr="004E5351">
        <w:rPr>
          <w:rFonts w:ascii="Arial" w:hAnsi="Arial" w:cs="Arial"/>
          <w:sz w:val="22"/>
          <w:szCs w:val="22"/>
          <w:rtl/>
        </w:rPr>
        <w:t>ל- 3-5 דקות.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 xml:space="preserve">  בזמן זה על השופט לגשת למאמן הקבוצה עליה משתייך ההורה/אוהד ולבקש 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    ממאמן הקבוצה </w:t>
      </w:r>
      <w:r w:rsidRPr="004E5351">
        <w:rPr>
          <w:rFonts w:ascii="Arial" w:hAnsi="Arial" w:cs="Arial"/>
          <w:sz w:val="22"/>
          <w:szCs w:val="22"/>
          <w:rtl/>
        </w:rPr>
        <w:t>להורות להורה השחקן/אוהד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sz w:val="22"/>
          <w:szCs w:val="22"/>
          <w:rtl/>
        </w:rPr>
        <w:t>לעזוב את תחומי המגרש.</w:t>
      </w:r>
    </w:p>
    <w:p w:rsidR="004E5351" w:rsidRPr="004E5351" w:rsidRDefault="004E5351" w:rsidP="004E5351">
      <w:pPr>
        <w:ind w:left="1038" w:hanging="284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* </w:t>
      </w:r>
      <w:r w:rsidRPr="004E5351">
        <w:rPr>
          <w:rFonts w:ascii="Arial" w:hAnsi="Arial" w:cs="Arial"/>
          <w:sz w:val="22"/>
          <w:szCs w:val="22"/>
          <w:rtl/>
        </w:rPr>
        <w:t>על השופט לומר למאמן הקבוצה כי במידה וההורה/אוהד לא יעזוב את תחומי</w:t>
      </w:r>
      <w:r w:rsidRPr="004E5351">
        <w:rPr>
          <w:rFonts w:ascii="Arial" w:hAnsi="Arial" w:cs="Arial" w:hint="cs"/>
          <w:sz w:val="22"/>
          <w:szCs w:val="22"/>
          <w:rtl/>
        </w:rPr>
        <w:t xml:space="preserve"> המגרש, המשחק  </w:t>
      </w:r>
      <w:r w:rsidRPr="004E5351">
        <w:rPr>
          <w:rFonts w:ascii="Arial" w:hAnsi="Arial" w:cs="Arial"/>
          <w:sz w:val="22"/>
          <w:szCs w:val="22"/>
          <w:rtl/>
        </w:rPr>
        <w:t xml:space="preserve">יפסק והקבוצה תעמוד לדין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משמעתי.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  *</w:t>
      </w:r>
      <w:r w:rsidRPr="004E5351">
        <w:rPr>
          <w:rFonts w:ascii="Arial" w:hAnsi="Arial" w:cs="Arial"/>
          <w:sz w:val="22"/>
          <w:szCs w:val="22"/>
          <w:rtl/>
        </w:rPr>
        <w:t xml:space="preserve"> במידה וההורה/אוהד לא עזב את תחומי המגרש, השופט רשאי להפסיק את המשחק ולרשום זאת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בטופס המשחק.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sz w:val="22"/>
          <w:szCs w:val="22"/>
          <w:rtl/>
        </w:rPr>
      </w:pP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</w:t>
      </w:r>
    </w:p>
    <w:p w:rsidR="004E5351" w:rsidRPr="004E5351" w:rsidRDefault="004E5351" w:rsidP="004E5351">
      <w:pPr>
        <w:ind w:left="1038" w:hanging="284"/>
        <w:jc w:val="both"/>
        <w:rPr>
          <w:rFonts w:ascii="Arial" w:hAnsi="Arial" w:cs="Arial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ab/>
      </w:r>
      <w:r w:rsidRPr="004E5351">
        <w:rPr>
          <w:rFonts w:ascii="Arial" w:hAnsi="Arial" w:cs="Arial"/>
          <w:sz w:val="26"/>
          <w:szCs w:val="26"/>
          <w:rtl/>
        </w:rPr>
        <w:t xml:space="preserve">       * </w:t>
      </w:r>
      <w:r w:rsidRPr="004E5351">
        <w:rPr>
          <w:rFonts w:ascii="Arial" w:hAnsi="Arial" w:cs="Arial"/>
          <w:b/>
          <w:bCs/>
          <w:u w:val="single"/>
          <w:rtl/>
        </w:rPr>
        <w:t>השופט רשאי להרחיק הורה/אוהד במקרים הבאים</w:t>
      </w:r>
      <w:r w:rsidRPr="004E5351">
        <w:rPr>
          <w:rFonts w:ascii="Arial" w:hAnsi="Arial" w:cs="Arial"/>
          <w:rtl/>
        </w:rPr>
        <w:t>: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 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- קללות נאצה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 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-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הרגשת איום כלפיו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-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קריאות גזעניות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ab/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16"/>
          <w:szCs w:val="16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ab/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* לשופט אין סיבה להרחיק הורה/אוהד במידה ומכיוון היציע יושמעו פניות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  מחאה מצד ההורים.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*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לפני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כל משחק לפני זריקת כדור הביניים ראשי 2 הקבוצות יעמדו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    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לפני הקהל ויקראו את אמנת ההתנהגות, </w:t>
      </w:r>
      <w:proofErr w:type="spellStart"/>
      <w:r w:rsidRPr="004E5351">
        <w:rPr>
          <w:rFonts w:ascii="Arial" w:hAnsi="Arial" w:cs="Arial"/>
          <w:b/>
          <w:bCs/>
          <w:sz w:val="22"/>
          <w:szCs w:val="22"/>
          <w:rtl/>
        </w:rPr>
        <w:t>המצ"ב</w:t>
      </w:r>
      <w:proofErr w:type="spellEnd"/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, הקראת האמנה היא חובה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   ובאחריות הקבוצה המארחת. 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   על הקבוצה המארחת לדאוג שתהיה זמינה בכל אולם ומגרש.</w:t>
      </w: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    * השופט אינו רשאי לפתוח את המשחק לפני הקראת אמנת ההתנהגות.</w:t>
      </w:r>
    </w:p>
    <w:p w:rsidR="004E5351" w:rsidRDefault="004E5351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6955A3" w:rsidRPr="004E5351" w:rsidRDefault="006955A3" w:rsidP="004E5351">
      <w:pPr>
        <w:ind w:left="1179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6955A3" w:rsidP="004E5351">
      <w:pPr>
        <w:ind w:left="-964"/>
        <w:jc w:val="both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/>
          <w:sz w:val="22"/>
          <w:szCs w:val="22"/>
          <w:rtl/>
        </w:rPr>
        <w:tab/>
      </w:r>
      <w:r>
        <w:rPr>
          <w:rFonts w:ascii="Arial" w:hAnsi="Arial" w:cs="Arial"/>
          <w:sz w:val="22"/>
          <w:szCs w:val="22"/>
          <w:rtl/>
        </w:rPr>
        <w:tab/>
      </w:r>
    </w:p>
    <w:p w:rsidR="004E5351" w:rsidRPr="004E5351" w:rsidRDefault="004E5351" w:rsidP="004E5351">
      <w:pPr>
        <w:ind w:left="-964"/>
        <w:jc w:val="center"/>
        <w:rPr>
          <w:rFonts w:ascii="Arial" w:hAnsi="Arial" w:cs="Arial"/>
          <w:sz w:val="16"/>
          <w:szCs w:val="16"/>
          <w:rtl/>
        </w:rPr>
      </w:pPr>
      <w:r w:rsidRPr="004E5351">
        <w:rPr>
          <w:rFonts w:ascii="Arial" w:hAnsi="Arial" w:cs="Arial"/>
          <w:b/>
          <w:bCs/>
          <w:i/>
          <w:iCs/>
          <w:sz w:val="36"/>
          <w:szCs w:val="36"/>
          <w:u w:val="single"/>
          <w:rtl/>
        </w:rPr>
        <w:t xml:space="preserve">אמנת </w:t>
      </w:r>
      <w:r w:rsidRPr="004E5351">
        <w:rPr>
          <w:rFonts w:ascii="Arial" w:hAnsi="Arial" w:cs="Arial" w:hint="cs"/>
          <w:b/>
          <w:bCs/>
          <w:i/>
          <w:iCs/>
          <w:sz w:val="36"/>
          <w:szCs w:val="36"/>
          <w:u w:val="single"/>
          <w:rtl/>
        </w:rPr>
        <w:t>ההגינות</w:t>
      </w:r>
      <w:r w:rsidRPr="004E5351">
        <w:rPr>
          <w:rFonts w:ascii="Arial" w:hAnsi="Arial" w:cs="Arial" w:hint="cs"/>
          <w:b/>
          <w:bCs/>
          <w:i/>
          <w:iCs/>
          <w:u w:val="single"/>
          <w:rtl/>
        </w:rPr>
        <w:t xml:space="preserve"> </w:t>
      </w:r>
      <w:r w:rsidRPr="004E5351">
        <w:rPr>
          <w:rFonts w:ascii="Arial" w:hAnsi="Arial" w:cs="Arial" w:hint="cs"/>
          <w:i/>
          <w:iCs/>
          <w:u w:val="single"/>
          <w:rtl/>
        </w:rPr>
        <w:t>(להקראה ע"י ראשי הקבוצות)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  </w:t>
      </w:r>
    </w:p>
    <w:p w:rsidR="004E5351" w:rsidRPr="004E5351" w:rsidRDefault="004E5351" w:rsidP="004E5351">
      <w:pPr>
        <w:ind w:left="-964" w:firstLine="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Guttman Yad-Brush"/>
          <w:b/>
          <w:bCs/>
          <w:rtl/>
        </w:rPr>
        <w:t>הורים יקרים שלום רב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,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10"/>
          <w:szCs w:val="10"/>
          <w:rtl/>
        </w:rPr>
      </w:pPr>
    </w:p>
    <w:p w:rsidR="004E5351" w:rsidRPr="004E5351" w:rsidRDefault="004E5351" w:rsidP="004E5351">
      <w:pPr>
        <w:ind w:left="-964" w:firstLine="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>זוהי אמנת ההגינות המופנית אליכם.</w:t>
      </w:r>
    </w:p>
    <w:p w:rsidR="004E5351" w:rsidRPr="004E5351" w:rsidRDefault="004E5351" w:rsidP="004E5351">
      <w:pPr>
        <w:ind w:left="-964" w:firstLine="339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    אנו מבקשים למגר אלימות מכל סוג ומצפים לשיתוף הפעולה שלכם!</w:t>
      </w:r>
    </w:p>
    <w:p w:rsidR="004E5351" w:rsidRPr="004E5351" w:rsidRDefault="004E5351" w:rsidP="004E5351">
      <w:pPr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4E5351" w:rsidP="004E5351">
      <w:pPr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4E5351" w:rsidP="004E5351">
      <w:pPr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u w:val="single"/>
          <w:rtl/>
        </w:rPr>
        <w:t>הקראה ע"י ראש הקבוצה המארחת</w:t>
      </w:r>
      <w:r w:rsidRPr="004E5351">
        <w:rPr>
          <w:rFonts w:ascii="Arial" w:hAnsi="Arial" w:cs="Arial" w:hint="cs"/>
          <w:sz w:val="22"/>
          <w:szCs w:val="22"/>
          <w:rtl/>
        </w:rPr>
        <w:t>:</w:t>
      </w:r>
      <w:r w:rsidRPr="004E5351">
        <w:rPr>
          <w:rFonts w:ascii="Arial" w:hAnsi="Arial" w:cs="Arial"/>
          <w:sz w:val="22"/>
          <w:szCs w:val="22"/>
          <w:rtl/>
        </w:rPr>
        <w:tab/>
      </w:r>
    </w:p>
    <w:p w:rsidR="004E5351" w:rsidRPr="004E5351" w:rsidRDefault="004E5351" w:rsidP="004E5351">
      <w:pPr>
        <w:ind w:hanging="625"/>
        <w:jc w:val="both"/>
        <w:rPr>
          <w:rFonts w:ascii="Arial" w:hAnsi="Arial" w:cs="Arial"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  <w:r w:rsidRPr="004E5351">
        <w:rPr>
          <w:rFonts w:ascii="Arial" w:hAnsi="Arial" w:cs="Arial"/>
          <w:sz w:val="22"/>
          <w:szCs w:val="22"/>
          <w:rtl/>
        </w:rPr>
        <w:tab/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sz w:val="22"/>
          <w:szCs w:val="22"/>
          <w:rtl/>
        </w:rPr>
        <w:t xml:space="preserve">       </w:t>
      </w:r>
      <w:r w:rsidRPr="004E5351">
        <w:rPr>
          <w:rFonts w:ascii="Arial" w:hAnsi="Arial" w:cs="Arial"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השופט הוא זה שיודע את החוקה טוב מכולם!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להימנע תמיד מקריאות בוז כנגד השופט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ושחקני הקבוצה האורחת בכל זמן נתון.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 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ל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הימנע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תמיד מקללות ומשימוש במילים גסות.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    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להימנע מהתערבות פיזית בכל צורה שהיא במתרחש במגרש.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rtl/>
        </w:rPr>
      </w:pPr>
    </w:p>
    <w:p w:rsidR="004E5351" w:rsidRPr="004E5351" w:rsidRDefault="004E5351" w:rsidP="004E5351">
      <w:pPr>
        <w:ind w:left="-964"/>
        <w:jc w:val="both"/>
        <w:rPr>
          <w:rFonts w:ascii="Arial" w:hAnsi="Arial" w:cs="Arial"/>
          <w:sz w:val="10"/>
          <w:szCs w:val="10"/>
          <w:rtl/>
        </w:rPr>
      </w:pPr>
    </w:p>
    <w:p w:rsidR="004E5351" w:rsidRPr="004E5351" w:rsidRDefault="004E5351" w:rsidP="004E5351">
      <w:pPr>
        <w:ind w:left="-964" w:firstLine="630"/>
        <w:jc w:val="both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4E5351">
        <w:rPr>
          <w:rFonts w:ascii="Arial" w:hAnsi="Arial" w:cs="Arial" w:hint="cs"/>
          <w:b/>
          <w:bCs/>
          <w:u w:val="single"/>
          <w:rtl/>
        </w:rPr>
        <w:t>הקראה ע"י ראש הקבוצה המארחת וראש הקבוצה האורחת</w:t>
      </w:r>
      <w:r w:rsidRPr="004E5351">
        <w:rPr>
          <w:rFonts w:ascii="Arial" w:hAnsi="Arial" w:cs="Arial" w:hint="cs"/>
          <w:b/>
          <w:bCs/>
          <w:sz w:val="22"/>
          <w:szCs w:val="22"/>
          <w:u w:val="single"/>
          <w:rtl/>
        </w:rPr>
        <w:t>:</w:t>
      </w:r>
    </w:p>
    <w:p w:rsidR="004E5351" w:rsidRPr="004E5351" w:rsidRDefault="004E5351" w:rsidP="004E5351">
      <w:pPr>
        <w:jc w:val="both"/>
        <w:rPr>
          <w:rFonts w:ascii="Arial" w:hAnsi="Arial" w:cs="Arial"/>
          <w:b/>
          <w:bCs/>
          <w:sz w:val="22"/>
          <w:szCs w:val="22"/>
          <w:u w:val="single"/>
          <w:rtl/>
        </w:rPr>
      </w:pP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לעודד את הקבוצות בצורה תרבותית.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למחוא כפיים ולכבד את היריב עבור מבצעים נאים במשחק.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>זכרו החלום להיות שחקן הוא שלנו ולא שלכם.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16"/>
          <w:szCs w:val="16"/>
          <w:rtl/>
        </w:rPr>
      </w:pP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>√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כשהורים פוגעים </w:t>
      </w:r>
      <w:proofErr w:type="spellStart"/>
      <w:r w:rsidRPr="004E5351">
        <w:rPr>
          <w:rFonts w:ascii="Arial" w:hAnsi="Arial" w:cs="Arial" w:hint="cs"/>
          <w:b/>
          <w:bCs/>
          <w:sz w:val="22"/>
          <w:szCs w:val="22"/>
          <w:rtl/>
        </w:rPr>
        <w:t>בשופטים,מאמן</w:t>
      </w:r>
      <w:proofErr w:type="spellEnd"/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או שחקנים, כולנו נפגעים.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אנו מבקשים בכל לשון של בקשה, כבדו אותנו ואת כל הנוכחים במגרש. 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בואו יחד אתנו ליהנות מהמשחק.</w:t>
      </w:r>
    </w:p>
    <w:p w:rsidR="004E5351" w:rsidRPr="004E5351" w:rsidRDefault="004E5351" w:rsidP="004E5351">
      <w:pPr>
        <w:ind w:left="-341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4E5351">
        <w:rPr>
          <w:rFonts w:ascii="Arial" w:hAnsi="Arial" w:cs="Arial" w:hint="cs"/>
          <w:b/>
          <w:bCs/>
          <w:sz w:val="22"/>
          <w:szCs w:val="22"/>
          <w:rtl/>
        </w:rPr>
        <w:t xml:space="preserve">     אנו מודים לכם על שיתוף הפעולה.</w:t>
      </w:r>
    </w:p>
    <w:p w:rsidR="004E5351" w:rsidRPr="004E5351" w:rsidRDefault="004E5351" w:rsidP="004E5351">
      <w:pPr>
        <w:ind w:left="-964"/>
        <w:jc w:val="both"/>
        <w:rPr>
          <w:rFonts w:ascii="Arial" w:hAnsi="Arial" w:cs="Arial"/>
          <w:b/>
          <w:bCs/>
          <w:sz w:val="22"/>
          <w:szCs w:val="22"/>
          <w:u w:val="single"/>
          <w:rtl/>
        </w:rPr>
      </w:pPr>
    </w:p>
    <w:p w:rsidR="004E5351" w:rsidRPr="004E5351" w:rsidRDefault="004E5351" w:rsidP="004E5351">
      <w:pPr>
        <w:ind w:left="-964"/>
        <w:jc w:val="center"/>
        <w:rPr>
          <w:rFonts w:ascii="Arial" w:hAnsi="Arial" w:cs="Arial"/>
          <w:b/>
          <w:bCs/>
          <w:i/>
          <w:iCs/>
          <w:u w:val="single"/>
          <w:rtl/>
        </w:rPr>
      </w:pPr>
    </w:p>
    <w:p w:rsidR="004E5351" w:rsidRDefault="004E5351" w:rsidP="006955A3">
      <w:pPr>
        <w:rPr>
          <w:rFonts w:ascii="Arial" w:hAnsi="Arial" w:cs="Arial"/>
          <w:b/>
          <w:bCs/>
          <w:i/>
          <w:iCs/>
          <w:u w:val="single"/>
          <w:rtl/>
        </w:rPr>
      </w:pPr>
    </w:p>
    <w:p w:rsidR="006955A3" w:rsidRDefault="006955A3" w:rsidP="006955A3">
      <w:pPr>
        <w:rPr>
          <w:rFonts w:ascii="Arial" w:hAnsi="Arial" w:cs="Arial"/>
          <w:b/>
          <w:bCs/>
          <w:i/>
          <w:iCs/>
          <w:u w:val="single"/>
          <w:rtl/>
        </w:rPr>
      </w:pPr>
    </w:p>
    <w:p w:rsidR="006955A3" w:rsidRPr="004E5351" w:rsidRDefault="006955A3" w:rsidP="006955A3">
      <w:pPr>
        <w:rPr>
          <w:rFonts w:ascii="Arial" w:hAnsi="Arial" w:cs="Arial"/>
          <w:b/>
          <w:bCs/>
          <w:i/>
          <w:iCs/>
          <w:u w:val="single"/>
          <w:rtl/>
        </w:rPr>
      </w:pPr>
    </w:p>
    <w:p w:rsidR="004E5351" w:rsidRPr="004E5351" w:rsidRDefault="004E5351" w:rsidP="004E5351">
      <w:pPr>
        <w:ind w:left="-964"/>
        <w:jc w:val="center"/>
        <w:rPr>
          <w:rFonts w:ascii="Arial" w:hAnsi="Arial" w:cs="Arial"/>
          <w:b/>
          <w:bCs/>
          <w:i/>
          <w:iCs/>
          <w:sz w:val="26"/>
          <w:szCs w:val="26"/>
          <w:rtl/>
        </w:rPr>
      </w:pPr>
      <w:r w:rsidRPr="004E5351">
        <w:rPr>
          <w:rFonts w:ascii="Arial" w:hAnsi="Arial" w:cs="Arial"/>
          <w:b/>
          <w:bCs/>
          <w:i/>
          <w:iCs/>
          <w:u w:val="single"/>
          <w:rtl/>
        </w:rPr>
        <w:t>תקנון האליפות (משחקים בכל הליגות, למעט ליגת על גברים</w:t>
      </w:r>
      <w:r w:rsidRPr="004E5351">
        <w:rPr>
          <w:rFonts w:ascii="Arial" w:hAnsi="Arial" w:cs="Arial"/>
          <w:b/>
          <w:bCs/>
          <w:i/>
          <w:iCs/>
          <w:sz w:val="26"/>
          <w:szCs w:val="26"/>
          <w:u w:val="single"/>
          <w:rtl/>
        </w:rPr>
        <w:t>)</w:t>
      </w:r>
      <w:r w:rsidRPr="004E5351">
        <w:rPr>
          <w:rFonts w:ascii="Arial" w:hAnsi="Arial" w:cs="Arial"/>
          <w:b/>
          <w:bCs/>
          <w:i/>
          <w:iCs/>
          <w:sz w:val="26"/>
          <w:szCs w:val="26"/>
          <w:rtl/>
        </w:rPr>
        <w:t>:</w:t>
      </w:r>
    </w:p>
    <w:p w:rsidR="004E5351" w:rsidRPr="004E5351" w:rsidRDefault="004E5351" w:rsidP="004E5351">
      <w:pPr>
        <w:ind w:left="-964"/>
        <w:jc w:val="center"/>
        <w:rPr>
          <w:rFonts w:ascii="Arial" w:hAnsi="Arial" w:cs="Arial"/>
          <w:b/>
          <w:bCs/>
          <w:i/>
          <w:iCs/>
          <w:sz w:val="26"/>
          <w:szCs w:val="26"/>
          <w:rtl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"על הקבוצה האורחת להודיע לקבוצה המארחת בכתב על רצונה ברכישת הכרטיסים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עד 48 שעות לפני תחילת המשחק עם העתק למנכ"ל איגוד הכדורסל בפקס".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"הקבוצה האורחת תהיה זכאית לרכוש עד 10% מקיבולת האולם המאושרת ע"י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המשטרה ו/או על פי רישיון העסק וזאת מעבר לקבלת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25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הזמנות למשחקים.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hanging="103"/>
        <w:jc w:val="both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i/>
          <w:iCs/>
          <w:sz w:val="16"/>
          <w:szCs w:val="16"/>
          <w:rtl/>
          <w:lang w:val="x-none" w:eastAsia="x-none"/>
        </w:rPr>
        <w:tab/>
        <w:t xml:space="preserve"> 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"הקבוצה המארחת תעביר לקבוצה האורחת את כמות הכרטיסים שאותם רכשה הקבוצה</w:t>
      </w:r>
    </w:p>
    <w:p w:rsid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האורחת, 48 שעות לפני תחילת המשחק".   </w:t>
      </w: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6955A3" w:rsidRDefault="006955A3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 w:hint="cs"/>
          <w:i/>
          <w:iCs/>
          <w:sz w:val="22"/>
          <w:szCs w:val="22"/>
          <w:rtl/>
          <w:lang w:val="x-none" w:eastAsia="x-none"/>
        </w:rPr>
      </w:pPr>
    </w:p>
    <w:p w:rsidR="007333A2" w:rsidRDefault="007333A2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 w:hint="cs"/>
          <w:i/>
          <w:iCs/>
          <w:sz w:val="22"/>
          <w:szCs w:val="22"/>
          <w:rtl/>
          <w:lang w:val="x-none" w:eastAsia="x-none"/>
        </w:rPr>
      </w:pPr>
    </w:p>
    <w:p w:rsidR="007333A2" w:rsidRPr="004E5351" w:rsidRDefault="007333A2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i/>
          <w:iCs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"הכרטיסים יהיו בתשלום, בהתאם למחירים הקבועים של הקבוצה המארחת לכל עונת המשחקים. </w:t>
      </w:r>
      <w:r w:rsidR="006955A3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עם  זאת  תהא  הקבוצה  רשאית להעלות את מחירם של הכרטיסים במשחקי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גמר סל או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משחקים  בולטים אחרים עד 15% ממחירם הרגיל – זאת  עפ"י 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שיקולים של הנהלת הקבוצה  המארחת".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במקרה של קבוצה מארחת שאינה מוכרת כרטיסים במהלך העונה, תהא הקבוצה המארחת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רשאית למכור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לקבוצה האורחת כרטיסים עפ"י נוהל זה במחיר עד 30 ₪ לכרטיס.  </w:t>
      </w:r>
      <w:r w:rsidRPr="004E5351">
        <w:rPr>
          <w:rFonts w:ascii="Arial" w:hAnsi="Arial" w:cs="Arial"/>
          <w:sz w:val="22"/>
          <w:szCs w:val="22"/>
          <w:lang w:val="x-none" w:eastAsia="x-none"/>
        </w:rPr>
        <w:t xml:space="preserve">      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"הקבוצה המארחת תקצה לכל קבוצה 18 כרטיסי זירה ל-12 שחקנים ול- 6 אנשי צוות  שיישבו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על הספסל, על פי כרטיסי אישור לזירה </w:t>
      </w:r>
      <w:proofErr w:type="spellStart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שינתנו</w:t>
      </w:r>
      <w:proofErr w:type="spellEnd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ע"י הקבוצה המארחת". </w:t>
      </w:r>
    </w:p>
    <w:p w:rsidR="004E5351" w:rsidRPr="004E5351" w:rsidRDefault="004E5351" w:rsidP="004E5351">
      <w:pPr>
        <w:tabs>
          <w:tab w:val="left" w:pos="540"/>
          <w:tab w:val="center" w:pos="4153"/>
          <w:tab w:val="right" w:pos="8306"/>
        </w:tabs>
        <w:ind w:left="45" w:firstLine="142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ab/>
      </w:r>
    </w:p>
    <w:p w:rsidR="004E5351" w:rsidRDefault="004E5351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u w:val="single"/>
          <w:rtl/>
          <w:lang w:val="x-none" w:eastAsia="x-none"/>
        </w:rPr>
      </w:pPr>
    </w:p>
    <w:p w:rsidR="007333A2" w:rsidRPr="004E5351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/>
          <w:u w:val="single"/>
          <w:rtl/>
          <w:lang w:val="x-none" w:eastAsia="x-none"/>
        </w:rPr>
      </w:pPr>
    </w:p>
    <w:p w:rsidR="004E5351" w:rsidRPr="004E5351" w:rsidRDefault="006955A3" w:rsidP="006955A3">
      <w:pPr>
        <w:tabs>
          <w:tab w:val="center" w:pos="4153"/>
          <w:tab w:val="right" w:pos="8306"/>
        </w:tabs>
        <w:ind w:left="45" w:firstLine="142"/>
        <w:jc w:val="center"/>
        <w:rPr>
          <w:rFonts w:ascii="Arial" w:hAnsi="Arial" w:cs="Arial"/>
          <w:b/>
          <w:bCs/>
          <w:rtl/>
          <w:lang w:val="x-none" w:eastAsia="x-none"/>
        </w:rPr>
      </w:pPr>
      <w:r>
        <w:rPr>
          <w:rFonts w:ascii="Arial" w:hAnsi="Arial" w:cs="Arial"/>
          <w:b/>
          <w:bCs/>
          <w:u w:val="single"/>
          <w:rtl/>
          <w:lang w:val="x-none" w:eastAsia="x-none"/>
        </w:rPr>
        <w:t>תקנון הגביע (כל משחקי הגביע</w:t>
      </w:r>
      <w:r>
        <w:rPr>
          <w:rFonts w:ascii="Arial" w:hAnsi="Arial" w:cs="Arial" w:hint="cs"/>
          <w:b/>
          <w:bCs/>
          <w:u w:val="single"/>
          <w:rtl/>
          <w:lang w:val="x-none" w:eastAsia="x-none"/>
        </w:rPr>
        <w:t xml:space="preserve"> למעט גביע הליגה הלאומית, </w:t>
      </w:r>
      <w:r w:rsidR="004E5351" w:rsidRPr="004E5351">
        <w:rPr>
          <w:rFonts w:ascii="Arial" w:hAnsi="Arial" w:cs="Arial"/>
          <w:b/>
          <w:bCs/>
          <w:u w:val="single"/>
          <w:rtl/>
          <w:lang w:val="x-none" w:eastAsia="x-none"/>
        </w:rPr>
        <w:t>כולל גביע המדינה לגברים)</w:t>
      </w:r>
      <w:r w:rsidR="004E5351" w:rsidRPr="004E5351">
        <w:rPr>
          <w:rFonts w:ascii="Arial" w:hAnsi="Arial" w:cs="Arial"/>
          <w:b/>
          <w:bCs/>
          <w:rtl/>
          <w:lang w:val="x-none" w:eastAsia="x-none"/>
        </w:rPr>
        <w:t>:</w:t>
      </w:r>
    </w:p>
    <w:p w:rsid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 w:hint="cs"/>
          <w:b/>
          <w:bCs/>
          <w:sz w:val="16"/>
          <w:szCs w:val="1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 w:hint="cs"/>
          <w:b/>
          <w:bCs/>
          <w:sz w:val="16"/>
          <w:szCs w:val="16"/>
          <w:rtl/>
          <w:lang w:val="x-none" w:eastAsia="x-none"/>
        </w:rPr>
      </w:pPr>
    </w:p>
    <w:p w:rsidR="007333A2" w:rsidRPr="004E5351" w:rsidRDefault="007333A2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b/>
          <w:bCs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הקבוצה האורחת תהיה זכאית לרכוש עד 10% מקיבולת האולם המאושרת ע"י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ה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משטרה ו/או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על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פי רישיון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העסק וזאת מעבר ל-25 ההזמנות המגיעות לה על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פי התקנון.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על הקבוצה האורחת להודיע לקבוצה המארחת בכתב על רצונה ברכישת הכרטיסים עד 48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שעות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לפני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תחילת המשחק עם העתק למנכ"ל איגוד הכדורסל בפקס .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הקבוצה המארחת תעביר לקבוצה האורחת את כמות הכרטיסים שאותם רכשה הקבוצה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האורחת,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48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שעות לפני תחילת המשחק.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16"/>
          <w:szCs w:val="16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הכרטיסים יהיו בתשלום, בהתאם למחירים הקבועים של הקבוצה המארחת לכל עונת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המשחקים.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עם זאת,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תהא הקבוצה רשאית להעלות את מחירם  של הכרטיסים במשחקים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בעלי עניין מיוחד עד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15% ממחירם הרגיל - זאת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עפ"י שיקולים של הנהלת הקבוצה המארחת.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במקרה של קבוצה מארחת שאינה מוכרת כרטיסים במהלך העונה, תהא הקבוצה המארחת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רשאית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למכור לקבוצה האורחת כרטיסים עפ"י נוהל זה במחיר שעד 30 ש"ח לכרטיס.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הקבוצה המארחת תקצה לכל קבוצה 18 כרטיסי זירה ל- 12 שחקנים ו-ל- 6 אנשי צוות שישבו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על הספסל,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על פי כרטיסי אישור לזירה </w:t>
      </w:r>
      <w:proofErr w:type="spellStart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שינתנו</w:t>
      </w:r>
      <w:proofErr w:type="spellEnd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ע"י הקבוצה המארחת.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b/>
          <w:bCs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הקבוצה האורחת תהיה רשאית להחליט האם לקבל 10% מכלל כרטיסי המשחק בתשלום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ולאחר מכן יתבצע חישוב הכנסות/הוצאות של המשחק והעודף מתחלק בין שתי הקבוצות(מצב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קיים היום) או לקבל 15% מכלל כרטיסי המשחק ללא תמורה ולא תתבצע התחשבנות על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עודף מהמשחק בין שתי הקבוצות.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187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המקרים השנויים במחלוקת יועברו למוסד לבוררות של האיגוד ותשלום על הבוררות יהיה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187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על חשבון האיגוד.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45" w:firstLine="142"/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jc w:val="both"/>
        <w:rPr>
          <w:rFonts w:ascii="Arial" w:hAnsi="Arial" w:cs="Arial" w:hint="cs"/>
          <w:sz w:val="26"/>
          <w:szCs w:val="26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jc w:val="both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6"/>
          <w:szCs w:val="26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jc w:val="both"/>
        <w:rPr>
          <w:rFonts w:ascii="Arial" w:hAnsi="Arial" w:cs="Arial"/>
          <w:b/>
          <w:bCs/>
          <w:u w:val="single"/>
          <w:rtl/>
          <w:lang w:val="x-none" w:eastAsia="x-none"/>
        </w:rPr>
      </w:pPr>
      <w:r w:rsidRPr="004E5351">
        <w:rPr>
          <w:rFonts w:ascii="Arial" w:hAnsi="Arial" w:cs="Arial"/>
          <w:b/>
          <w:bCs/>
          <w:u w:val="single"/>
          <w:rtl/>
          <w:lang w:val="x-none" w:eastAsia="x-none"/>
        </w:rPr>
        <w:t>חלוקת ההכנסות תהיה שווה בין הקבוצות לאחר ניכוי הוצאות</w:t>
      </w:r>
      <w:r w:rsidRPr="004E5351">
        <w:rPr>
          <w:rFonts w:ascii="Arial" w:hAnsi="Arial" w:cs="Arial" w:hint="cs"/>
          <w:b/>
          <w:bCs/>
          <w:u w:val="single"/>
          <w:rtl/>
          <w:lang w:val="x-none" w:eastAsia="x-none"/>
        </w:rPr>
        <w:t>: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jc w:val="both"/>
        <w:rPr>
          <w:rFonts w:ascii="Arial" w:hAnsi="Arial" w:cs="Arial"/>
          <w:b/>
          <w:bCs/>
          <w:sz w:val="16"/>
          <w:szCs w:val="16"/>
          <w:u w:val="single"/>
          <w:rtl/>
          <w:lang w:val="x-none" w:eastAsia="x-none"/>
        </w:rPr>
      </w:pPr>
    </w:p>
    <w:p w:rsidR="004E5351" w:rsidRDefault="004E5351" w:rsidP="004E5351">
      <w:pPr>
        <w:tabs>
          <w:tab w:val="center" w:pos="4153"/>
          <w:tab w:val="right" w:pos="8306"/>
        </w:tabs>
        <w:ind w:left="329"/>
        <w:jc w:val="both"/>
        <w:rPr>
          <w:rFonts w:ascii="Arial" w:hAnsi="Arial" w:cs="Arial" w:hint="cs"/>
          <w:sz w:val="6"/>
          <w:szCs w:val="6"/>
          <w:u w:val="single"/>
          <w:rtl/>
          <w:lang w:val="x-none" w:eastAsia="x-none"/>
        </w:rPr>
      </w:pPr>
    </w:p>
    <w:p w:rsidR="007333A2" w:rsidRDefault="007333A2" w:rsidP="004E5351">
      <w:pPr>
        <w:tabs>
          <w:tab w:val="center" w:pos="4153"/>
          <w:tab w:val="right" w:pos="8306"/>
        </w:tabs>
        <w:ind w:left="329"/>
        <w:jc w:val="both"/>
        <w:rPr>
          <w:rFonts w:ascii="Arial" w:hAnsi="Arial" w:cs="Arial" w:hint="cs"/>
          <w:sz w:val="6"/>
          <w:szCs w:val="6"/>
          <w:u w:val="single"/>
          <w:rtl/>
          <w:lang w:val="x-none" w:eastAsia="x-none"/>
        </w:rPr>
      </w:pPr>
    </w:p>
    <w:p w:rsidR="007333A2" w:rsidRPr="006955A3" w:rsidRDefault="007333A2" w:rsidP="004E5351">
      <w:pPr>
        <w:tabs>
          <w:tab w:val="center" w:pos="4153"/>
          <w:tab w:val="right" w:pos="8306"/>
        </w:tabs>
        <w:ind w:left="329"/>
        <w:jc w:val="both"/>
        <w:rPr>
          <w:rFonts w:ascii="Arial" w:hAnsi="Arial" w:cs="Arial"/>
          <w:sz w:val="6"/>
          <w:szCs w:val="6"/>
          <w:u w:val="single"/>
          <w:rtl/>
          <w:lang w:val="x-none" w:eastAsia="x-none"/>
        </w:rPr>
      </w:pPr>
    </w:p>
    <w:p w:rsidR="004E5351" w:rsidRPr="007333A2" w:rsidRDefault="004E5351" w:rsidP="007333A2">
      <w:pPr>
        <w:pStyle w:val="a8"/>
        <w:numPr>
          <w:ilvl w:val="0"/>
          <w:numId w:val="47"/>
        </w:num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u w:val="single"/>
          <w:rtl/>
          <w:lang w:val="x-none" w:eastAsia="x-none"/>
        </w:rPr>
      </w:pPr>
      <w:r w:rsidRPr="007333A2">
        <w:rPr>
          <w:rFonts w:ascii="Arial" w:hAnsi="Arial" w:cs="Arial"/>
          <w:sz w:val="22"/>
          <w:szCs w:val="22"/>
          <w:rtl/>
          <w:lang w:val="x-none" w:eastAsia="x-none"/>
        </w:rPr>
        <w:t>הקבוצה הביתית אחראית לארגון המשחק.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לאחר המשחק תנכה הקבוצה המארחת מההכנסות את הוצאותיה לפי קבלות – הדפסות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כרטיסים ומודעות ,תשלום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לשופטים ולשופטי המזכירות, הוצאות שכירת האולם במידה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ויש כאלה, תשלום לסדרנים ולשוטרים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במידה ויש.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יתרת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ההכנסה תחולק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שווה בשווה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בין שתי הקבוצות.</w:t>
      </w:r>
    </w:p>
    <w:p w:rsid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ב.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הקבוצה האורחת זכאית לשים משקיפים ומפקחים מטעמה בשערי הכניסה למגרש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ובקופה על מנת לפקח על מכירת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הכרטיסים וכניסת הקהל למגרש.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ab/>
      </w:r>
    </w:p>
    <w:p w:rsidR="004E5351" w:rsidRPr="004E5351" w:rsidRDefault="004E5351" w:rsidP="004E5351">
      <w:p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ג.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הקבוצה המארחת אחראית לחלוקת כרטיסי ההזמנה למשחק. היא חייבת לתת לקבוצה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 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האורחת 25  כרטיסי הזמנה ותהיה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רשאית לחלק עד 100 הזמנות נוספות, זאת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מלבד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ההזמנות שהיא חייבת לתת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לאנשי איגוד הכדורסל ואיגוד השופטים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וכניסה חופשית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לאנשי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התקשורת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ע"פ הנהלים הקיימים.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ד.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במידה והוצאות המשחק הן גבוהות מההכנסות, לא תשתתף הקבוצה האורחת בהוצאות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    המשחק.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>ה.</w:t>
      </w:r>
      <w:r w:rsidR="007333A2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  <w:proofErr w:type="spellStart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קבוצה</w:t>
      </w:r>
      <w:proofErr w:type="spellEnd"/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 xml:space="preserve"> לא רשאית למכור בכרטיסי המנוי שלה את משחקי הגביע. במנויים של הקבוצה 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לא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ייכללו משחקי גביע המדינה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במשחקי הגביע יימכרו רק כרטיסים בודדים שהוצאו ע"י</w:t>
      </w: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   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  הקבוצה  </w:t>
      </w:r>
      <w:r w:rsidRPr="004E5351">
        <w:rPr>
          <w:rFonts w:ascii="Arial" w:hAnsi="Arial" w:cs="Arial"/>
          <w:sz w:val="22"/>
          <w:szCs w:val="22"/>
          <w:rtl/>
          <w:lang w:val="x-none" w:eastAsia="x-none"/>
        </w:rPr>
        <w:t>הביתית למשחק.</w:t>
      </w:r>
    </w:p>
    <w:p w:rsidR="004E5351" w:rsidRPr="004E5351" w:rsidRDefault="004E5351" w:rsidP="004E5351">
      <w:pPr>
        <w:tabs>
          <w:tab w:val="center" w:pos="4153"/>
          <w:tab w:val="right" w:pos="8306"/>
        </w:tabs>
        <w:ind w:left="329"/>
        <w:rPr>
          <w:rFonts w:ascii="Arial" w:hAnsi="Arial" w:cs="Arial"/>
          <w:sz w:val="22"/>
          <w:szCs w:val="22"/>
          <w:rtl/>
          <w:lang w:val="x-none" w:eastAsia="x-none"/>
        </w:rPr>
      </w:pPr>
      <w:r w:rsidRPr="004E5351">
        <w:rPr>
          <w:rFonts w:ascii="Arial" w:hAnsi="Arial" w:cs="Arial" w:hint="cs"/>
          <w:sz w:val="22"/>
          <w:szCs w:val="22"/>
          <w:rtl/>
          <w:lang w:val="x-none" w:eastAsia="x-none"/>
        </w:rPr>
        <w:t xml:space="preserve"> </w:t>
      </w:r>
    </w:p>
    <w:p w:rsidR="004E5351" w:rsidRPr="004E5351" w:rsidRDefault="004E5351" w:rsidP="004E5351">
      <w:pPr>
        <w:tabs>
          <w:tab w:val="center" w:pos="4153"/>
          <w:tab w:val="right" w:pos="8306"/>
        </w:tabs>
        <w:rPr>
          <w:rFonts w:ascii="Arial" w:hAnsi="Arial" w:cs="Arial"/>
          <w:sz w:val="22"/>
          <w:szCs w:val="22"/>
          <w:rtl/>
          <w:lang w:val="x-none" w:eastAsia="he-IL"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4E5351" w:rsidRDefault="004E5351" w:rsidP="004E5351">
      <w:pPr>
        <w:jc w:val="center"/>
        <w:rPr>
          <w:rFonts w:cs="David"/>
          <w:sz w:val="28"/>
          <w:szCs w:val="28"/>
          <w:rtl/>
        </w:rPr>
      </w:pPr>
    </w:p>
    <w:p w:rsidR="004E5351" w:rsidRPr="006955A3" w:rsidRDefault="006955A3" w:rsidP="004E5351">
      <w:pPr>
        <w:ind w:left="3600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rtl/>
        </w:rPr>
        <w:t xml:space="preserve">        </w:t>
      </w:r>
      <w:r w:rsidR="004E5351" w:rsidRPr="006955A3">
        <w:rPr>
          <w:rFonts w:ascii="Arial" w:hAnsi="Arial" w:cs="Arial" w:hint="cs"/>
          <w:b/>
          <w:bCs/>
          <w:rtl/>
        </w:rPr>
        <w:t>בכבוד רב</w:t>
      </w:r>
      <w:r w:rsidR="004E5351" w:rsidRPr="006955A3">
        <w:rPr>
          <w:rFonts w:ascii="Arial" w:hAnsi="Arial" w:cs="Arial"/>
          <w:b/>
          <w:bCs/>
          <w:rtl/>
        </w:rPr>
        <w:t xml:space="preserve"> ,</w:t>
      </w:r>
    </w:p>
    <w:p w:rsidR="004E5351" w:rsidRPr="006955A3" w:rsidRDefault="004E5351" w:rsidP="004E5351">
      <w:pPr>
        <w:ind w:left="3600"/>
        <w:jc w:val="center"/>
        <w:rPr>
          <w:rFonts w:ascii="Arial" w:hAnsi="Arial" w:cs="Arial"/>
          <w:b/>
          <w:bCs/>
          <w:rtl/>
        </w:rPr>
      </w:pPr>
    </w:p>
    <w:p w:rsidR="004E5351" w:rsidRPr="006955A3" w:rsidRDefault="006955A3" w:rsidP="004E5351">
      <w:pPr>
        <w:ind w:left="3600"/>
        <w:jc w:val="center"/>
        <w:rPr>
          <w:rFonts w:ascii="Arial" w:hAnsi="Arial" w:cs="Arial"/>
          <w:b/>
          <w:bCs/>
          <w:rtl/>
        </w:rPr>
      </w:pPr>
      <w:r w:rsidRPr="006955A3">
        <w:rPr>
          <w:rFonts w:ascii="Arial" w:hAnsi="Arial" w:cs="Arial" w:hint="cs"/>
          <w:b/>
          <w:bCs/>
          <w:rtl/>
        </w:rPr>
        <w:t xml:space="preserve">         </w:t>
      </w:r>
      <w:r w:rsidR="004E5351" w:rsidRPr="006955A3">
        <w:rPr>
          <w:rFonts w:ascii="Arial" w:hAnsi="Arial" w:cs="Arial"/>
          <w:b/>
          <w:bCs/>
          <w:rtl/>
        </w:rPr>
        <w:t>נפתלי גושן</w:t>
      </w:r>
    </w:p>
    <w:p w:rsidR="004E5351" w:rsidRPr="006955A3" w:rsidRDefault="004E5351" w:rsidP="004E5351">
      <w:pPr>
        <w:ind w:left="-1054" w:right="-1080"/>
        <w:rPr>
          <w:rFonts w:ascii="Arial" w:hAnsi="Arial" w:cs="Arial"/>
          <w:b/>
          <w:bCs/>
          <w:rtl/>
        </w:rPr>
      </w:pP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</w:r>
      <w:r w:rsidRPr="006955A3">
        <w:rPr>
          <w:rFonts w:ascii="Arial" w:hAnsi="Arial" w:cs="Arial"/>
          <w:b/>
          <w:bCs/>
          <w:rtl/>
        </w:rPr>
        <w:tab/>
        <w:t xml:space="preserve">     </w:t>
      </w:r>
      <w:r w:rsidRPr="006955A3">
        <w:rPr>
          <w:rFonts w:ascii="Arial" w:hAnsi="Arial" w:cs="Arial" w:hint="cs"/>
          <w:b/>
          <w:bCs/>
          <w:rtl/>
        </w:rPr>
        <w:t xml:space="preserve">      </w:t>
      </w:r>
      <w:r w:rsidRPr="006955A3">
        <w:rPr>
          <w:rFonts w:ascii="Arial" w:hAnsi="Arial" w:cs="Arial"/>
          <w:b/>
          <w:bCs/>
          <w:rtl/>
        </w:rPr>
        <w:t>רכז הליגות</w:t>
      </w:r>
    </w:p>
    <w:p w:rsidR="006955A3" w:rsidRDefault="006955A3" w:rsidP="007333A2">
      <w:pPr>
        <w:ind w:right="-1080"/>
        <w:rPr>
          <w:rFonts w:ascii="Arial" w:hAnsi="Arial" w:cs="Arial"/>
          <w:rtl/>
        </w:rPr>
      </w:pPr>
    </w:p>
    <w:p w:rsidR="006955A3" w:rsidRDefault="006955A3" w:rsidP="004E5351">
      <w:pPr>
        <w:ind w:left="-1054" w:right="-1080"/>
        <w:rPr>
          <w:rFonts w:ascii="Arial" w:hAnsi="Arial" w:cs="Arial"/>
          <w:rtl/>
        </w:rPr>
      </w:pPr>
    </w:p>
    <w:p w:rsidR="006955A3" w:rsidRDefault="006955A3" w:rsidP="004E5351">
      <w:pPr>
        <w:ind w:left="-1054" w:right="-1080"/>
        <w:rPr>
          <w:rFonts w:ascii="Arial" w:hAnsi="Arial" w:cs="Arial"/>
          <w:rtl/>
        </w:rPr>
      </w:pPr>
    </w:p>
    <w:p w:rsidR="006955A3" w:rsidRDefault="006955A3" w:rsidP="004E5351">
      <w:pPr>
        <w:ind w:left="-1054" w:right="-1080"/>
        <w:rPr>
          <w:rFonts w:ascii="Arial" w:hAnsi="Arial" w:cs="Arial"/>
          <w:rtl/>
        </w:rPr>
      </w:pPr>
    </w:p>
    <w:p w:rsidR="006955A3" w:rsidRPr="004E5351" w:rsidRDefault="006955A3" w:rsidP="007333A2">
      <w:pPr>
        <w:ind w:right="-1080"/>
        <w:rPr>
          <w:rFonts w:ascii="Arial" w:hAnsi="Arial" w:cs="Arial"/>
          <w:rtl/>
        </w:rPr>
      </w:pPr>
    </w:p>
    <w:p w:rsidR="004E5351" w:rsidRPr="004E5351" w:rsidRDefault="004E5351" w:rsidP="004E5351">
      <w:pPr>
        <w:ind w:right="-1080"/>
        <w:rPr>
          <w:rFonts w:ascii="Arial" w:hAnsi="Arial" w:cs="Arial"/>
          <w:b/>
          <w:bCs/>
          <w:rtl/>
        </w:rPr>
      </w:pPr>
    </w:p>
    <w:p w:rsidR="004E5351" w:rsidRPr="004E5351" w:rsidRDefault="004E5351" w:rsidP="006955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  <w:r w:rsidRPr="004E5351">
        <w:rPr>
          <w:rFonts w:ascii="Arial" w:hAnsi="Arial" w:cs="Arial" w:hint="cs"/>
          <w:b/>
          <w:bCs/>
          <w:sz w:val="18"/>
          <w:szCs w:val="18"/>
          <w:rtl/>
        </w:rPr>
        <w:t>0</w:t>
      </w:r>
      <w:r w:rsidRPr="004E5351">
        <w:rPr>
          <w:rFonts w:ascii="Arial" w:hAnsi="Arial" w:cs="Arial" w:hint="cs"/>
          <w:sz w:val="18"/>
          <w:szCs w:val="18"/>
          <w:rtl/>
        </w:rPr>
        <w:t>/עידית/נפת</w:t>
      </w:r>
      <w:r w:rsidRPr="004E5351">
        <w:rPr>
          <w:rFonts w:cs="David" w:hint="cs"/>
          <w:sz w:val="20"/>
          <w:szCs w:val="20"/>
          <w:rtl/>
          <w:lang w:eastAsia="he-IL"/>
        </w:rPr>
        <w:t>לי/חוזרים/רשמי/</w:t>
      </w:r>
      <w:r w:rsidR="006955A3">
        <w:rPr>
          <w:rFonts w:cs="David" w:hint="cs"/>
          <w:sz w:val="20"/>
          <w:szCs w:val="20"/>
          <w:rtl/>
          <w:lang w:eastAsia="he-IL"/>
        </w:rPr>
        <w:t>3</w:t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</w:p>
    <w:sectPr w:rsidR="00E924AE" w:rsidRPr="00E924AE" w:rsidSect="00C928AB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12F" w:rsidRDefault="005C712F">
      <w:r>
        <w:separator/>
      </w:r>
    </w:p>
  </w:endnote>
  <w:endnote w:type="continuationSeparator" w:id="0">
    <w:p w:rsidR="005C712F" w:rsidRDefault="005C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QDavid">
    <w:panose1 w:val="00000000000000000000"/>
    <w:charset w:val="02"/>
    <w:family w:val="auto"/>
    <w:notTrueType/>
    <w:pitch w:val="variable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948" w:rsidRDefault="00D03948" w:rsidP="003C3562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174162" wp14:editId="61343C9E">
          <wp:simplePos x="0" y="0"/>
          <wp:positionH relativeFrom="column">
            <wp:posOffset>-1181100</wp:posOffset>
          </wp:positionH>
          <wp:positionV relativeFrom="paragraph">
            <wp:posOffset>-730835</wp:posOffset>
          </wp:positionV>
          <wp:extent cx="7658100" cy="1443890"/>
          <wp:effectExtent l="0" t="0" r="0" b="0"/>
          <wp:wrapNone/>
          <wp:docPr id="9" name="תמונה 9" descr="C:\Users\Bruria\Downloads\ibba_1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12F" w:rsidRDefault="005C712F">
      <w:r>
        <w:separator/>
      </w:r>
    </w:p>
  </w:footnote>
  <w:footnote w:type="continuationSeparator" w:id="0">
    <w:p w:rsidR="005C712F" w:rsidRDefault="005C71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39322744"/>
      <w:docPartObj>
        <w:docPartGallery w:val="Page Numbers (Top of Page)"/>
        <w:docPartUnique/>
      </w:docPartObj>
    </w:sdtPr>
    <w:sdtEndPr>
      <w:rPr>
        <w:cs/>
      </w:rPr>
    </w:sdtEndPr>
    <w:sdtContent>
      <w:p w:rsidR="00D03948" w:rsidRDefault="00D03948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7333A2" w:rsidRPr="007333A2">
          <w:rPr>
            <w:noProof/>
            <w:rtl/>
            <w:lang w:val="he-IL"/>
          </w:rPr>
          <w:t>9</w:t>
        </w:r>
        <w:r>
          <w:fldChar w:fldCharType="end"/>
        </w:r>
      </w:p>
    </w:sdtContent>
  </w:sdt>
  <w:p w:rsidR="00D03948" w:rsidRDefault="00D0394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5"/>
      </v:shape>
    </w:pict>
  </w:numPicBullet>
  <w:abstractNum w:abstractNumId="0">
    <w:nsid w:val="004D47EC"/>
    <w:multiLevelType w:val="hybridMultilevel"/>
    <w:tmpl w:val="CAA00574"/>
    <w:lvl w:ilvl="0" w:tplc="413C2780">
      <w:start w:val="1"/>
      <w:numFmt w:val="hebrew1"/>
      <w:lvlText w:val="%1."/>
      <w:lvlJc w:val="left"/>
      <w:pPr>
        <w:ind w:left="689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">
    <w:nsid w:val="03173449"/>
    <w:multiLevelType w:val="hybridMultilevel"/>
    <w:tmpl w:val="223255E0"/>
    <w:lvl w:ilvl="0" w:tplc="20BC2BB2">
      <w:start w:val="1"/>
      <w:numFmt w:val="bullet"/>
      <w:lvlText w:val="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3CA010E"/>
    <w:multiLevelType w:val="hybridMultilevel"/>
    <w:tmpl w:val="9EC6AF0E"/>
    <w:lvl w:ilvl="0" w:tplc="261C83BA">
      <w:start w:val="1"/>
      <w:numFmt w:val="bullet"/>
      <w:lvlText w:val=""/>
      <w:lvlJc w:val="left"/>
      <w:pPr>
        <w:ind w:left="927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3">
    <w:nsid w:val="046A1600"/>
    <w:multiLevelType w:val="hybridMultilevel"/>
    <w:tmpl w:val="D8A4A9A6"/>
    <w:lvl w:ilvl="0" w:tplc="77A68AC2">
      <w:start w:val="1"/>
      <w:numFmt w:val="hebrew1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A13EBA"/>
    <w:multiLevelType w:val="hybridMultilevel"/>
    <w:tmpl w:val="57E8EB2E"/>
    <w:lvl w:ilvl="0" w:tplc="55AE58E0">
      <w:start w:val="1"/>
      <w:numFmt w:val="bullet"/>
      <w:lvlText w:val="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C2633"/>
    <w:multiLevelType w:val="hybridMultilevel"/>
    <w:tmpl w:val="0262B40E"/>
    <w:lvl w:ilvl="0" w:tplc="2160B5E8">
      <w:start w:val="3"/>
      <w:numFmt w:val="hebrew1"/>
      <w:lvlText w:val="%1."/>
      <w:lvlJc w:val="left"/>
      <w:pPr>
        <w:ind w:left="126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B12879"/>
    <w:multiLevelType w:val="hybridMultilevel"/>
    <w:tmpl w:val="B3D0D40C"/>
    <w:lvl w:ilvl="0" w:tplc="08E4533C">
      <w:start w:val="6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0D037154"/>
    <w:multiLevelType w:val="hybridMultilevel"/>
    <w:tmpl w:val="CE6696BA"/>
    <w:lvl w:ilvl="0" w:tplc="475ACCA2">
      <w:start w:val="3"/>
      <w:numFmt w:val="hebrew1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8">
    <w:nsid w:val="0E422B10"/>
    <w:multiLevelType w:val="hybridMultilevel"/>
    <w:tmpl w:val="EA601F4C"/>
    <w:lvl w:ilvl="0" w:tplc="B72A7AA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B66313"/>
    <w:multiLevelType w:val="hybridMultilevel"/>
    <w:tmpl w:val="B0EE0868"/>
    <w:lvl w:ilvl="0" w:tplc="65EEE60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6D3F0E"/>
    <w:multiLevelType w:val="hybridMultilevel"/>
    <w:tmpl w:val="65A871D0"/>
    <w:lvl w:ilvl="0" w:tplc="F35C9F2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9A6299B"/>
    <w:multiLevelType w:val="hybridMultilevel"/>
    <w:tmpl w:val="00C83444"/>
    <w:lvl w:ilvl="0" w:tplc="7C8445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B31D5D"/>
    <w:multiLevelType w:val="hybridMultilevel"/>
    <w:tmpl w:val="51F2FFBE"/>
    <w:lvl w:ilvl="0" w:tplc="0409000D">
      <w:start w:val="1"/>
      <w:numFmt w:val="bullet"/>
      <w:lvlText w:val="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3">
    <w:nsid w:val="20453020"/>
    <w:multiLevelType w:val="hybridMultilevel"/>
    <w:tmpl w:val="C7D81E2E"/>
    <w:lvl w:ilvl="0" w:tplc="59FA5134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E01F3"/>
    <w:multiLevelType w:val="hybridMultilevel"/>
    <w:tmpl w:val="FB98ACBE"/>
    <w:lvl w:ilvl="0" w:tplc="77126FD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B50505"/>
    <w:multiLevelType w:val="hybridMultilevel"/>
    <w:tmpl w:val="D95C3418"/>
    <w:lvl w:ilvl="0" w:tplc="6B52A7AA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3BB6320"/>
    <w:multiLevelType w:val="hybridMultilevel"/>
    <w:tmpl w:val="2BA4BEF2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CAB06A8E">
      <w:start w:val="7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ACD2A4B"/>
    <w:multiLevelType w:val="hybridMultilevel"/>
    <w:tmpl w:val="7CAA1E54"/>
    <w:lvl w:ilvl="0" w:tplc="6930CD10">
      <w:start w:val="2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18">
    <w:nsid w:val="2C10290E"/>
    <w:multiLevelType w:val="hybridMultilevel"/>
    <w:tmpl w:val="57D04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D863A99"/>
    <w:multiLevelType w:val="hybridMultilevel"/>
    <w:tmpl w:val="6538A71A"/>
    <w:lvl w:ilvl="0" w:tplc="6FBC18F8">
      <w:start w:val="13"/>
      <w:numFmt w:val="bullet"/>
      <w:lvlText w:val=""/>
      <w:lvlJc w:val="left"/>
      <w:pPr>
        <w:ind w:left="720" w:hanging="360"/>
      </w:pPr>
      <w:rPr>
        <w:rFonts w:ascii="Wingdings" w:eastAsia="Times New Roman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C6101B"/>
    <w:multiLevelType w:val="hybridMultilevel"/>
    <w:tmpl w:val="84368696"/>
    <w:lvl w:ilvl="0" w:tplc="34ECB07E">
      <w:start w:val="3"/>
      <w:numFmt w:val="hebrew1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21">
    <w:nsid w:val="30752A27"/>
    <w:multiLevelType w:val="hybridMultilevel"/>
    <w:tmpl w:val="23E68078"/>
    <w:lvl w:ilvl="0" w:tplc="D8AE2662">
      <w:start w:val="1"/>
      <w:numFmt w:val="hebrew1"/>
      <w:lvlText w:val="%1."/>
      <w:lvlJc w:val="center"/>
      <w:pPr>
        <w:ind w:left="656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76" w:hanging="360"/>
      </w:pPr>
    </w:lvl>
    <w:lvl w:ilvl="2" w:tplc="0409001B" w:tentative="1">
      <w:start w:val="1"/>
      <w:numFmt w:val="lowerRoman"/>
      <w:lvlText w:val="%3."/>
      <w:lvlJc w:val="right"/>
      <w:pPr>
        <w:ind w:left="2096" w:hanging="180"/>
      </w:pPr>
    </w:lvl>
    <w:lvl w:ilvl="3" w:tplc="0409000F" w:tentative="1">
      <w:start w:val="1"/>
      <w:numFmt w:val="decimal"/>
      <w:lvlText w:val="%4."/>
      <w:lvlJc w:val="left"/>
      <w:pPr>
        <w:ind w:left="2816" w:hanging="360"/>
      </w:pPr>
    </w:lvl>
    <w:lvl w:ilvl="4" w:tplc="04090019" w:tentative="1">
      <w:start w:val="1"/>
      <w:numFmt w:val="lowerLetter"/>
      <w:lvlText w:val="%5."/>
      <w:lvlJc w:val="left"/>
      <w:pPr>
        <w:ind w:left="3536" w:hanging="360"/>
      </w:pPr>
    </w:lvl>
    <w:lvl w:ilvl="5" w:tplc="0409001B" w:tentative="1">
      <w:start w:val="1"/>
      <w:numFmt w:val="lowerRoman"/>
      <w:lvlText w:val="%6."/>
      <w:lvlJc w:val="right"/>
      <w:pPr>
        <w:ind w:left="4256" w:hanging="180"/>
      </w:pPr>
    </w:lvl>
    <w:lvl w:ilvl="6" w:tplc="0409000F" w:tentative="1">
      <w:start w:val="1"/>
      <w:numFmt w:val="decimal"/>
      <w:lvlText w:val="%7."/>
      <w:lvlJc w:val="left"/>
      <w:pPr>
        <w:ind w:left="4976" w:hanging="360"/>
      </w:pPr>
    </w:lvl>
    <w:lvl w:ilvl="7" w:tplc="04090019" w:tentative="1">
      <w:start w:val="1"/>
      <w:numFmt w:val="lowerLetter"/>
      <w:lvlText w:val="%8."/>
      <w:lvlJc w:val="left"/>
      <w:pPr>
        <w:ind w:left="5696" w:hanging="360"/>
      </w:pPr>
    </w:lvl>
    <w:lvl w:ilvl="8" w:tplc="040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2">
    <w:nsid w:val="347649D9"/>
    <w:multiLevelType w:val="hybridMultilevel"/>
    <w:tmpl w:val="B6A8C7D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38C51539"/>
    <w:multiLevelType w:val="hybridMultilevel"/>
    <w:tmpl w:val="8FE4876A"/>
    <w:lvl w:ilvl="0" w:tplc="9BF23E62">
      <w:start w:val="12"/>
      <w:numFmt w:val="hebrew1"/>
      <w:lvlText w:val="%1."/>
      <w:lvlJc w:val="left"/>
      <w:pPr>
        <w:tabs>
          <w:tab w:val="num" w:pos="1620"/>
        </w:tabs>
        <w:ind w:left="1620" w:hanging="72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3976353E"/>
    <w:multiLevelType w:val="hybridMultilevel"/>
    <w:tmpl w:val="86C234A6"/>
    <w:lvl w:ilvl="0" w:tplc="DB8C364C">
      <w:start w:val="1"/>
      <w:numFmt w:val="decimal"/>
      <w:lvlText w:val="%1)"/>
      <w:lvlJc w:val="left"/>
      <w:pPr>
        <w:ind w:left="150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41435DDE"/>
    <w:multiLevelType w:val="hybridMultilevel"/>
    <w:tmpl w:val="D1E2669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A73FB"/>
    <w:multiLevelType w:val="hybridMultilevel"/>
    <w:tmpl w:val="F24E635A"/>
    <w:lvl w:ilvl="0" w:tplc="11E261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5017E3A"/>
    <w:multiLevelType w:val="hybridMultilevel"/>
    <w:tmpl w:val="5470B042"/>
    <w:lvl w:ilvl="0" w:tplc="0409000D">
      <w:start w:val="1"/>
      <w:numFmt w:val="bullet"/>
      <w:lvlText w:val=""/>
      <w:lvlJc w:val="left"/>
      <w:pPr>
        <w:ind w:left="5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8">
    <w:nsid w:val="47A83932"/>
    <w:multiLevelType w:val="hybridMultilevel"/>
    <w:tmpl w:val="4066DC46"/>
    <w:lvl w:ilvl="0" w:tplc="EECCAB28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911EED"/>
    <w:multiLevelType w:val="hybridMultilevel"/>
    <w:tmpl w:val="5E9AA836"/>
    <w:lvl w:ilvl="0" w:tplc="04090013">
      <w:start w:val="1"/>
      <w:numFmt w:val="hebrew1"/>
      <w:lvlText w:val="%1."/>
      <w:lvlJc w:val="center"/>
      <w:pPr>
        <w:ind w:left="615" w:hanging="360"/>
      </w:p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0">
    <w:nsid w:val="4CED6BA8"/>
    <w:multiLevelType w:val="hybridMultilevel"/>
    <w:tmpl w:val="07AA44C6"/>
    <w:lvl w:ilvl="0" w:tplc="1A2A0408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2361758"/>
    <w:multiLevelType w:val="hybridMultilevel"/>
    <w:tmpl w:val="BBDC6032"/>
    <w:lvl w:ilvl="0" w:tplc="70BC5B6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2">
    <w:nsid w:val="52E27211"/>
    <w:multiLevelType w:val="hybridMultilevel"/>
    <w:tmpl w:val="110EC096"/>
    <w:lvl w:ilvl="0" w:tplc="D5CA3C2E">
      <w:start w:val="1"/>
      <w:numFmt w:val="decimal"/>
      <w:lvlText w:val="%1)"/>
      <w:lvlJc w:val="left"/>
      <w:pPr>
        <w:ind w:left="2138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5A147267"/>
    <w:multiLevelType w:val="hybridMultilevel"/>
    <w:tmpl w:val="5A70D5A0"/>
    <w:lvl w:ilvl="0" w:tplc="20BC2BB2">
      <w:start w:val="1"/>
      <w:numFmt w:val="bullet"/>
      <w:lvlText w:val=""/>
      <w:lvlJc w:val="left"/>
      <w:pPr>
        <w:ind w:left="2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CC1B09"/>
    <w:multiLevelType w:val="hybridMultilevel"/>
    <w:tmpl w:val="321E123C"/>
    <w:lvl w:ilvl="0" w:tplc="E824552E">
      <w:start w:val="7"/>
      <w:numFmt w:val="decimal"/>
      <w:lvlText w:val="%1."/>
      <w:lvlJc w:val="left"/>
      <w:pPr>
        <w:ind w:left="1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6" w:hanging="360"/>
      </w:pPr>
    </w:lvl>
    <w:lvl w:ilvl="2" w:tplc="0409001B" w:tentative="1">
      <w:start w:val="1"/>
      <w:numFmt w:val="lowerRoman"/>
      <w:lvlText w:val="%3."/>
      <w:lvlJc w:val="right"/>
      <w:pPr>
        <w:ind w:left="3266" w:hanging="180"/>
      </w:pPr>
    </w:lvl>
    <w:lvl w:ilvl="3" w:tplc="0409000F" w:tentative="1">
      <w:start w:val="1"/>
      <w:numFmt w:val="decimal"/>
      <w:lvlText w:val="%4."/>
      <w:lvlJc w:val="left"/>
      <w:pPr>
        <w:ind w:left="3986" w:hanging="360"/>
      </w:pPr>
    </w:lvl>
    <w:lvl w:ilvl="4" w:tplc="04090019" w:tentative="1">
      <w:start w:val="1"/>
      <w:numFmt w:val="lowerLetter"/>
      <w:lvlText w:val="%5."/>
      <w:lvlJc w:val="left"/>
      <w:pPr>
        <w:ind w:left="4706" w:hanging="360"/>
      </w:pPr>
    </w:lvl>
    <w:lvl w:ilvl="5" w:tplc="0409001B" w:tentative="1">
      <w:start w:val="1"/>
      <w:numFmt w:val="lowerRoman"/>
      <w:lvlText w:val="%6."/>
      <w:lvlJc w:val="right"/>
      <w:pPr>
        <w:ind w:left="5426" w:hanging="180"/>
      </w:pPr>
    </w:lvl>
    <w:lvl w:ilvl="6" w:tplc="0409000F" w:tentative="1">
      <w:start w:val="1"/>
      <w:numFmt w:val="decimal"/>
      <w:lvlText w:val="%7."/>
      <w:lvlJc w:val="left"/>
      <w:pPr>
        <w:ind w:left="6146" w:hanging="360"/>
      </w:pPr>
    </w:lvl>
    <w:lvl w:ilvl="7" w:tplc="04090019" w:tentative="1">
      <w:start w:val="1"/>
      <w:numFmt w:val="lowerLetter"/>
      <w:lvlText w:val="%8."/>
      <w:lvlJc w:val="left"/>
      <w:pPr>
        <w:ind w:left="6866" w:hanging="360"/>
      </w:pPr>
    </w:lvl>
    <w:lvl w:ilvl="8" w:tplc="0409001B" w:tentative="1">
      <w:start w:val="1"/>
      <w:numFmt w:val="lowerRoman"/>
      <w:lvlText w:val="%9."/>
      <w:lvlJc w:val="right"/>
      <w:pPr>
        <w:ind w:left="7586" w:hanging="180"/>
      </w:pPr>
    </w:lvl>
  </w:abstractNum>
  <w:abstractNum w:abstractNumId="35">
    <w:nsid w:val="5D140B9A"/>
    <w:multiLevelType w:val="hybridMultilevel"/>
    <w:tmpl w:val="16DC695E"/>
    <w:lvl w:ilvl="0" w:tplc="977017C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F2844E6"/>
    <w:multiLevelType w:val="hybridMultilevel"/>
    <w:tmpl w:val="7ED6371A"/>
    <w:lvl w:ilvl="0" w:tplc="53A69440">
      <w:start w:val="5"/>
      <w:numFmt w:val="decimal"/>
      <w:lvlText w:val="%1."/>
      <w:lvlJc w:val="left"/>
      <w:pPr>
        <w:ind w:left="135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67A9195B"/>
    <w:multiLevelType w:val="hybridMultilevel"/>
    <w:tmpl w:val="4DE4A98A"/>
    <w:lvl w:ilvl="0" w:tplc="0409000D">
      <w:start w:val="1"/>
      <w:numFmt w:val="bullet"/>
      <w:lvlText w:val="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38">
    <w:nsid w:val="6D7905EA"/>
    <w:multiLevelType w:val="hybridMultilevel"/>
    <w:tmpl w:val="F42A9568"/>
    <w:lvl w:ilvl="0" w:tplc="5BF076F4">
      <w:start w:val="1"/>
      <w:numFmt w:val="hebrew1"/>
      <w:lvlText w:val="%1."/>
      <w:lvlJc w:val="left"/>
      <w:pPr>
        <w:tabs>
          <w:tab w:val="num" w:pos="1080"/>
        </w:tabs>
        <w:ind w:left="1080" w:hanging="720"/>
      </w:pPr>
      <w:rPr>
        <w:rFonts w:ascii="QDavid" w:eastAsia="Times New Roman" w:hAnsi="QDavid" w:cs="Davi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852CF6"/>
    <w:multiLevelType w:val="hybridMultilevel"/>
    <w:tmpl w:val="B036A726"/>
    <w:lvl w:ilvl="0" w:tplc="BBEC0038">
      <w:start w:val="1"/>
      <w:numFmt w:val="hebrew1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75718C"/>
    <w:multiLevelType w:val="multilevel"/>
    <w:tmpl w:val="B1A2FF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250"/>
        </w:tabs>
        <w:ind w:left="11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00"/>
        </w:tabs>
        <w:ind w:left="15000" w:hanging="1440"/>
      </w:pPr>
      <w:rPr>
        <w:rFonts w:hint="default"/>
      </w:rPr>
    </w:lvl>
  </w:abstractNum>
  <w:abstractNum w:abstractNumId="41">
    <w:nsid w:val="71A764EB"/>
    <w:multiLevelType w:val="hybridMultilevel"/>
    <w:tmpl w:val="E2C68C3C"/>
    <w:lvl w:ilvl="0" w:tplc="C2DE41DC">
      <w:start w:val="6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52A1096"/>
    <w:multiLevelType w:val="hybridMultilevel"/>
    <w:tmpl w:val="2B0CE5C2"/>
    <w:lvl w:ilvl="0" w:tplc="7388A608">
      <w:numFmt w:val="bullet"/>
      <w:lvlText w:val=""/>
      <w:lvlJc w:val="left"/>
      <w:pPr>
        <w:ind w:left="1080" w:hanging="360"/>
      </w:pPr>
      <w:rPr>
        <w:rFonts w:ascii="Symbol" w:eastAsia="Times New Roman" w:hAnsi="Symbol" w:cs="Guttman Yad-B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6F029AA"/>
    <w:multiLevelType w:val="hybridMultilevel"/>
    <w:tmpl w:val="0554EB4E"/>
    <w:lvl w:ilvl="0" w:tplc="D0BC4E9C">
      <w:start w:val="1"/>
      <w:numFmt w:val="hebrew1"/>
      <w:lvlText w:val="%1."/>
      <w:lvlJc w:val="left"/>
      <w:pPr>
        <w:ind w:left="926" w:hanging="360"/>
      </w:pPr>
      <w:rPr>
        <w:rFonts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4">
    <w:nsid w:val="77CC1BCF"/>
    <w:multiLevelType w:val="hybridMultilevel"/>
    <w:tmpl w:val="60E0C600"/>
    <w:lvl w:ilvl="0" w:tplc="6C58CA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A90410"/>
    <w:multiLevelType w:val="hybridMultilevel"/>
    <w:tmpl w:val="ECC02370"/>
    <w:lvl w:ilvl="0" w:tplc="E4C05338">
      <w:start w:val="1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2" w:hanging="360"/>
      </w:pPr>
    </w:lvl>
    <w:lvl w:ilvl="2" w:tplc="0409001B" w:tentative="1">
      <w:start w:val="1"/>
      <w:numFmt w:val="lowerRoman"/>
      <w:lvlText w:val="%3."/>
      <w:lvlJc w:val="right"/>
      <w:pPr>
        <w:ind w:left="3302" w:hanging="180"/>
      </w:pPr>
    </w:lvl>
    <w:lvl w:ilvl="3" w:tplc="0409000F" w:tentative="1">
      <w:start w:val="1"/>
      <w:numFmt w:val="decimal"/>
      <w:lvlText w:val="%4."/>
      <w:lvlJc w:val="left"/>
      <w:pPr>
        <w:ind w:left="4022" w:hanging="360"/>
      </w:pPr>
    </w:lvl>
    <w:lvl w:ilvl="4" w:tplc="04090019" w:tentative="1">
      <w:start w:val="1"/>
      <w:numFmt w:val="lowerLetter"/>
      <w:lvlText w:val="%5."/>
      <w:lvlJc w:val="left"/>
      <w:pPr>
        <w:ind w:left="4742" w:hanging="360"/>
      </w:pPr>
    </w:lvl>
    <w:lvl w:ilvl="5" w:tplc="0409001B" w:tentative="1">
      <w:start w:val="1"/>
      <w:numFmt w:val="lowerRoman"/>
      <w:lvlText w:val="%6."/>
      <w:lvlJc w:val="right"/>
      <w:pPr>
        <w:ind w:left="5462" w:hanging="180"/>
      </w:pPr>
    </w:lvl>
    <w:lvl w:ilvl="6" w:tplc="0409000F" w:tentative="1">
      <w:start w:val="1"/>
      <w:numFmt w:val="decimal"/>
      <w:lvlText w:val="%7."/>
      <w:lvlJc w:val="left"/>
      <w:pPr>
        <w:ind w:left="6182" w:hanging="360"/>
      </w:pPr>
    </w:lvl>
    <w:lvl w:ilvl="7" w:tplc="04090019" w:tentative="1">
      <w:start w:val="1"/>
      <w:numFmt w:val="lowerLetter"/>
      <w:lvlText w:val="%8."/>
      <w:lvlJc w:val="left"/>
      <w:pPr>
        <w:ind w:left="6902" w:hanging="360"/>
      </w:pPr>
    </w:lvl>
    <w:lvl w:ilvl="8" w:tplc="040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46">
    <w:nsid w:val="7E6F416F"/>
    <w:multiLevelType w:val="hybridMultilevel"/>
    <w:tmpl w:val="E18C60F8"/>
    <w:lvl w:ilvl="0" w:tplc="917AA104">
      <w:start w:val="1"/>
      <w:numFmt w:val="decimal"/>
      <w:lvlText w:val="%1."/>
      <w:lvlJc w:val="left"/>
      <w:pPr>
        <w:ind w:left="36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40"/>
  </w:num>
  <w:num w:numId="3">
    <w:abstractNumId w:val="44"/>
  </w:num>
  <w:num w:numId="4">
    <w:abstractNumId w:val="17"/>
  </w:num>
  <w:num w:numId="5">
    <w:abstractNumId w:val="37"/>
  </w:num>
  <w:num w:numId="6">
    <w:abstractNumId w:val="12"/>
  </w:num>
  <w:num w:numId="7">
    <w:abstractNumId w:val="23"/>
  </w:num>
  <w:num w:numId="8">
    <w:abstractNumId w:val="9"/>
  </w:num>
  <w:num w:numId="9">
    <w:abstractNumId w:val="36"/>
  </w:num>
  <w:num w:numId="10">
    <w:abstractNumId w:val="10"/>
  </w:num>
  <w:num w:numId="11">
    <w:abstractNumId w:val="15"/>
  </w:num>
  <w:num w:numId="12">
    <w:abstractNumId w:val="46"/>
  </w:num>
  <w:num w:numId="13">
    <w:abstractNumId w:val="22"/>
  </w:num>
  <w:num w:numId="14">
    <w:abstractNumId w:val="33"/>
  </w:num>
  <w:num w:numId="15">
    <w:abstractNumId w:val="1"/>
  </w:num>
  <w:num w:numId="16">
    <w:abstractNumId w:val="2"/>
  </w:num>
  <w:num w:numId="17">
    <w:abstractNumId w:val="27"/>
  </w:num>
  <w:num w:numId="18">
    <w:abstractNumId w:val="4"/>
  </w:num>
  <w:num w:numId="19">
    <w:abstractNumId w:val="42"/>
  </w:num>
  <w:num w:numId="20">
    <w:abstractNumId w:val="41"/>
  </w:num>
  <w:num w:numId="21">
    <w:abstractNumId w:val="24"/>
  </w:num>
  <w:num w:numId="22">
    <w:abstractNumId w:val="6"/>
  </w:num>
  <w:num w:numId="23">
    <w:abstractNumId w:val="39"/>
  </w:num>
  <w:num w:numId="24">
    <w:abstractNumId w:val="32"/>
  </w:num>
  <w:num w:numId="25">
    <w:abstractNumId w:val="26"/>
  </w:num>
  <w:num w:numId="26">
    <w:abstractNumId w:val="8"/>
  </w:num>
  <w:num w:numId="27">
    <w:abstractNumId w:val="30"/>
  </w:num>
  <w:num w:numId="28">
    <w:abstractNumId w:val="19"/>
  </w:num>
  <w:num w:numId="29">
    <w:abstractNumId w:val="18"/>
  </w:num>
  <w:num w:numId="30">
    <w:abstractNumId w:val="43"/>
  </w:num>
  <w:num w:numId="31">
    <w:abstractNumId w:val="7"/>
  </w:num>
  <w:num w:numId="32">
    <w:abstractNumId w:val="31"/>
  </w:num>
  <w:num w:numId="33">
    <w:abstractNumId w:val="28"/>
  </w:num>
  <w:num w:numId="34">
    <w:abstractNumId w:val="34"/>
  </w:num>
  <w:num w:numId="35">
    <w:abstractNumId w:val="13"/>
  </w:num>
  <w:num w:numId="36">
    <w:abstractNumId w:val="5"/>
  </w:num>
  <w:num w:numId="37">
    <w:abstractNumId w:val="3"/>
  </w:num>
  <w:num w:numId="38">
    <w:abstractNumId w:val="35"/>
  </w:num>
  <w:num w:numId="39">
    <w:abstractNumId w:val="21"/>
  </w:num>
  <w:num w:numId="40">
    <w:abstractNumId w:val="29"/>
  </w:num>
  <w:num w:numId="41">
    <w:abstractNumId w:val="45"/>
  </w:num>
  <w:num w:numId="42">
    <w:abstractNumId w:val="25"/>
  </w:num>
  <w:num w:numId="43">
    <w:abstractNumId w:val="20"/>
  </w:num>
  <w:num w:numId="44">
    <w:abstractNumId w:val="16"/>
  </w:num>
  <w:num w:numId="45">
    <w:abstractNumId w:val="38"/>
  </w:num>
  <w:num w:numId="46">
    <w:abstractNumId w:val="14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BB"/>
    <w:rsid w:val="00004F44"/>
    <w:rsid w:val="00014073"/>
    <w:rsid w:val="00036BB0"/>
    <w:rsid w:val="0004665C"/>
    <w:rsid w:val="00052B44"/>
    <w:rsid w:val="00061C47"/>
    <w:rsid w:val="00063F69"/>
    <w:rsid w:val="00066260"/>
    <w:rsid w:val="000851D7"/>
    <w:rsid w:val="000935FF"/>
    <w:rsid w:val="000A03B3"/>
    <w:rsid w:val="000B228B"/>
    <w:rsid w:val="000C7F27"/>
    <w:rsid w:val="000D5E1B"/>
    <w:rsid w:val="000E18FC"/>
    <w:rsid w:val="000E4C3A"/>
    <w:rsid w:val="00134FCE"/>
    <w:rsid w:val="00140CB5"/>
    <w:rsid w:val="00142D7B"/>
    <w:rsid w:val="00146C28"/>
    <w:rsid w:val="001704EE"/>
    <w:rsid w:val="00175119"/>
    <w:rsid w:val="00193EC3"/>
    <w:rsid w:val="001B6E66"/>
    <w:rsid w:val="001C5DA8"/>
    <w:rsid w:val="001D0045"/>
    <w:rsid w:val="001D23A3"/>
    <w:rsid w:val="001D7742"/>
    <w:rsid w:val="001D7F14"/>
    <w:rsid w:val="001E18A0"/>
    <w:rsid w:val="001E2279"/>
    <w:rsid w:val="00203CCF"/>
    <w:rsid w:val="00212C4F"/>
    <w:rsid w:val="00217352"/>
    <w:rsid w:val="00221B78"/>
    <w:rsid w:val="00242181"/>
    <w:rsid w:val="00245B69"/>
    <w:rsid w:val="002475B4"/>
    <w:rsid w:val="00257274"/>
    <w:rsid w:val="002620D5"/>
    <w:rsid w:val="00267111"/>
    <w:rsid w:val="00272B90"/>
    <w:rsid w:val="00273BCB"/>
    <w:rsid w:val="00280922"/>
    <w:rsid w:val="00287F3F"/>
    <w:rsid w:val="00291CA0"/>
    <w:rsid w:val="002B14E9"/>
    <w:rsid w:val="002B5901"/>
    <w:rsid w:val="002C4D86"/>
    <w:rsid w:val="002E3A32"/>
    <w:rsid w:val="002E4741"/>
    <w:rsid w:val="00323F0D"/>
    <w:rsid w:val="00335CCF"/>
    <w:rsid w:val="0034140C"/>
    <w:rsid w:val="003536AF"/>
    <w:rsid w:val="003620FD"/>
    <w:rsid w:val="00362223"/>
    <w:rsid w:val="00367A95"/>
    <w:rsid w:val="00380BD3"/>
    <w:rsid w:val="003A06AE"/>
    <w:rsid w:val="003B6E59"/>
    <w:rsid w:val="003C3562"/>
    <w:rsid w:val="003C71F3"/>
    <w:rsid w:val="003D6255"/>
    <w:rsid w:val="003D6E71"/>
    <w:rsid w:val="0040208E"/>
    <w:rsid w:val="00411ACB"/>
    <w:rsid w:val="00415A2C"/>
    <w:rsid w:val="004172A5"/>
    <w:rsid w:val="00423336"/>
    <w:rsid w:val="00423B40"/>
    <w:rsid w:val="00425C43"/>
    <w:rsid w:val="00437B51"/>
    <w:rsid w:val="00466165"/>
    <w:rsid w:val="00470004"/>
    <w:rsid w:val="0047277D"/>
    <w:rsid w:val="004956A2"/>
    <w:rsid w:val="004B75D0"/>
    <w:rsid w:val="004C42AF"/>
    <w:rsid w:val="004E5351"/>
    <w:rsid w:val="004E539F"/>
    <w:rsid w:val="004F10B7"/>
    <w:rsid w:val="00510705"/>
    <w:rsid w:val="00511EB9"/>
    <w:rsid w:val="005126C6"/>
    <w:rsid w:val="005151B0"/>
    <w:rsid w:val="00522F65"/>
    <w:rsid w:val="00526665"/>
    <w:rsid w:val="005370FC"/>
    <w:rsid w:val="00537E65"/>
    <w:rsid w:val="005404F5"/>
    <w:rsid w:val="00544353"/>
    <w:rsid w:val="005445AD"/>
    <w:rsid w:val="00544F41"/>
    <w:rsid w:val="00565509"/>
    <w:rsid w:val="00565B51"/>
    <w:rsid w:val="00581D47"/>
    <w:rsid w:val="005821C8"/>
    <w:rsid w:val="00584339"/>
    <w:rsid w:val="005846C6"/>
    <w:rsid w:val="0058483B"/>
    <w:rsid w:val="0059116B"/>
    <w:rsid w:val="005936E0"/>
    <w:rsid w:val="005965B1"/>
    <w:rsid w:val="005A6B3D"/>
    <w:rsid w:val="005C712F"/>
    <w:rsid w:val="005E7BA5"/>
    <w:rsid w:val="005F3AD4"/>
    <w:rsid w:val="005F637F"/>
    <w:rsid w:val="00604FEC"/>
    <w:rsid w:val="00610DCE"/>
    <w:rsid w:val="0063577C"/>
    <w:rsid w:val="00640005"/>
    <w:rsid w:val="00643737"/>
    <w:rsid w:val="006445E7"/>
    <w:rsid w:val="006448E0"/>
    <w:rsid w:val="00645AC2"/>
    <w:rsid w:val="0065165E"/>
    <w:rsid w:val="00654C5B"/>
    <w:rsid w:val="00656279"/>
    <w:rsid w:val="0066423F"/>
    <w:rsid w:val="00665CFB"/>
    <w:rsid w:val="00676C8F"/>
    <w:rsid w:val="00680B87"/>
    <w:rsid w:val="006955A3"/>
    <w:rsid w:val="006964CF"/>
    <w:rsid w:val="006A6BE3"/>
    <w:rsid w:val="006A6C75"/>
    <w:rsid w:val="006B7B08"/>
    <w:rsid w:val="006C661A"/>
    <w:rsid w:val="006C6760"/>
    <w:rsid w:val="006C701C"/>
    <w:rsid w:val="006D5C30"/>
    <w:rsid w:val="006D673D"/>
    <w:rsid w:val="006F3384"/>
    <w:rsid w:val="006F5D21"/>
    <w:rsid w:val="007078FD"/>
    <w:rsid w:val="007110C1"/>
    <w:rsid w:val="007333A2"/>
    <w:rsid w:val="00753BF9"/>
    <w:rsid w:val="00781A45"/>
    <w:rsid w:val="007A487D"/>
    <w:rsid w:val="007B3F43"/>
    <w:rsid w:val="007C32F7"/>
    <w:rsid w:val="007C47C2"/>
    <w:rsid w:val="007D1EAD"/>
    <w:rsid w:val="007E2199"/>
    <w:rsid w:val="007E30FD"/>
    <w:rsid w:val="007E3756"/>
    <w:rsid w:val="007F7E6A"/>
    <w:rsid w:val="0085023F"/>
    <w:rsid w:val="00850376"/>
    <w:rsid w:val="00860DF8"/>
    <w:rsid w:val="008673EE"/>
    <w:rsid w:val="008859A6"/>
    <w:rsid w:val="00887AE0"/>
    <w:rsid w:val="008A4AFF"/>
    <w:rsid w:val="008B0772"/>
    <w:rsid w:val="008B23BB"/>
    <w:rsid w:val="008B7B9E"/>
    <w:rsid w:val="008E00F4"/>
    <w:rsid w:val="008F2DF4"/>
    <w:rsid w:val="009138DE"/>
    <w:rsid w:val="00927888"/>
    <w:rsid w:val="00932658"/>
    <w:rsid w:val="0093756F"/>
    <w:rsid w:val="00937575"/>
    <w:rsid w:val="00964AAA"/>
    <w:rsid w:val="00974CAE"/>
    <w:rsid w:val="0099676F"/>
    <w:rsid w:val="009A770B"/>
    <w:rsid w:val="009A7FA4"/>
    <w:rsid w:val="009B3359"/>
    <w:rsid w:val="009B7AE0"/>
    <w:rsid w:val="009C036D"/>
    <w:rsid w:val="009C6375"/>
    <w:rsid w:val="009D223A"/>
    <w:rsid w:val="009E028A"/>
    <w:rsid w:val="009E608E"/>
    <w:rsid w:val="009F3CCA"/>
    <w:rsid w:val="00A31BD5"/>
    <w:rsid w:val="00A35067"/>
    <w:rsid w:val="00A610E7"/>
    <w:rsid w:val="00A64C31"/>
    <w:rsid w:val="00A7139A"/>
    <w:rsid w:val="00A7794D"/>
    <w:rsid w:val="00AB24BC"/>
    <w:rsid w:val="00AB34BF"/>
    <w:rsid w:val="00AC28B7"/>
    <w:rsid w:val="00AE3381"/>
    <w:rsid w:val="00AE4379"/>
    <w:rsid w:val="00AF27ED"/>
    <w:rsid w:val="00AF62ED"/>
    <w:rsid w:val="00B10582"/>
    <w:rsid w:val="00B30B81"/>
    <w:rsid w:val="00B311A5"/>
    <w:rsid w:val="00B44E07"/>
    <w:rsid w:val="00B52C3C"/>
    <w:rsid w:val="00B80644"/>
    <w:rsid w:val="00B8640F"/>
    <w:rsid w:val="00B87D76"/>
    <w:rsid w:val="00B95F2D"/>
    <w:rsid w:val="00BA26B9"/>
    <w:rsid w:val="00BC5343"/>
    <w:rsid w:val="00BD0149"/>
    <w:rsid w:val="00BD29B0"/>
    <w:rsid w:val="00BD6445"/>
    <w:rsid w:val="00BF137B"/>
    <w:rsid w:val="00BF7D0B"/>
    <w:rsid w:val="00C03BE3"/>
    <w:rsid w:val="00C13969"/>
    <w:rsid w:val="00C17EF9"/>
    <w:rsid w:val="00C508C3"/>
    <w:rsid w:val="00C54F27"/>
    <w:rsid w:val="00C61171"/>
    <w:rsid w:val="00C7134E"/>
    <w:rsid w:val="00C8186E"/>
    <w:rsid w:val="00C84C1E"/>
    <w:rsid w:val="00C928AB"/>
    <w:rsid w:val="00CC1E97"/>
    <w:rsid w:val="00CC26CA"/>
    <w:rsid w:val="00CC6FAA"/>
    <w:rsid w:val="00CC7AD8"/>
    <w:rsid w:val="00CE1DD3"/>
    <w:rsid w:val="00CE4558"/>
    <w:rsid w:val="00CF4517"/>
    <w:rsid w:val="00D03948"/>
    <w:rsid w:val="00D06AA1"/>
    <w:rsid w:val="00D140DA"/>
    <w:rsid w:val="00D1567E"/>
    <w:rsid w:val="00D159E9"/>
    <w:rsid w:val="00D27327"/>
    <w:rsid w:val="00D31431"/>
    <w:rsid w:val="00D31476"/>
    <w:rsid w:val="00D42046"/>
    <w:rsid w:val="00D463F7"/>
    <w:rsid w:val="00D46D8D"/>
    <w:rsid w:val="00D61107"/>
    <w:rsid w:val="00D61559"/>
    <w:rsid w:val="00D71086"/>
    <w:rsid w:val="00D74C6F"/>
    <w:rsid w:val="00D92B23"/>
    <w:rsid w:val="00D968B6"/>
    <w:rsid w:val="00DB6A3E"/>
    <w:rsid w:val="00DB7DAE"/>
    <w:rsid w:val="00DD7604"/>
    <w:rsid w:val="00DD7A34"/>
    <w:rsid w:val="00DE4EEF"/>
    <w:rsid w:val="00E05D5B"/>
    <w:rsid w:val="00E21D1D"/>
    <w:rsid w:val="00E42747"/>
    <w:rsid w:val="00E44B7B"/>
    <w:rsid w:val="00E625E0"/>
    <w:rsid w:val="00E63779"/>
    <w:rsid w:val="00E70105"/>
    <w:rsid w:val="00E7289B"/>
    <w:rsid w:val="00E83424"/>
    <w:rsid w:val="00E9238D"/>
    <w:rsid w:val="00E924AE"/>
    <w:rsid w:val="00EA0EB5"/>
    <w:rsid w:val="00EB1DAF"/>
    <w:rsid w:val="00EB2D65"/>
    <w:rsid w:val="00EC06C6"/>
    <w:rsid w:val="00EC6D7F"/>
    <w:rsid w:val="00EC75CF"/>
    <w:rsid w:val="00ED20F7"/>
    <w:rsid w:val="00ED731A"/>
    <w:rsid w:val="00EF0A88"/>
    <w:rsid w:val="00EF3456"/>
    <w:rsid w:val="00EF63E2"/>
    <w:rsid w:val="00F07E2D"/>
    <w:rsid w:val="00F12415"/>
    <w:rsid w:val="00F30085"/>
    <w:rsid w:val="00F30720"/>
    <w:rsid w:val="00F37D86"/>
    <w:rsid w:val="00F44327"/>
    <w:rsid w:val="00F57FA8"/>
    <w:rsid w:val="00F710F8"/>
    <w:rsid w:val="00F76497"/>
    <w:rsid w:val="00F80A26"/>
    <w:rsid w:val="00F86833"/>
    <w:rsid w:val="00F946BE"/>
    <w:rsid w:val="00FA1133"/>
    <w:rsid w:val="00FB24E9"/>
    <w:rsid w:val="00FB7D72"/>
    <w:rsid w:val="00FC293B"/>
    <w:rsid w:val="00FC45EF"/>
    <w:rsid w:val="00FC7040"/>
    <w:rsid w:val="00FE51C1"/>
    <w:rsid w:val="00FE576D"/>
    <w:rsid w:val="00FE5835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iri@basket-ball.co.i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ic4\AppData\Local\Microsoft\Windows\INetCache\Content.Outlook\BE6WJLYG\&#1491;&#1507;%20&#1500;&#1493;&#1490;&#1493;%20&#1514;&#1495;&#1514;&#1493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0762A-243B-4A33-A445-F0AA7CF30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תחתון</Template>
  <TotalTime>0</TotalTime>
  <Pages>1</Pages>
  <Words>2714</Words>
  <Characters>13574</Characters>
  <Application>Microsoft Office Word</Application>
  <DocSecurity>0</DocSecurity>
  <Lines>113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16256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Geula Zror</dc:creator>
  <cp:lastModifiedBy>ada</cp:lastModifiedBy>
  <cp:revision>2</cp:revision>
  <cp:lastPrinted>2021-06-15T05:37:00Z</cp:lastPrinted>
  <dcterms:created xsi:type="dcterms:W3CDTF">2021-10-11T04:23:00Z</dcterms:created>
  <dcterms:modified xsi:type="dcterms:W3CDTF">2021-10-11T04:23:00Z</dcterms:modified>
</cp:coreProperties>
</file>