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D33" w:rsidRDefault="007A1D33" w:rsidP="007C32F7">
      <w:pPr>
        <w:tabs>
          <w:tab w:val="left" w:pos="720"/>
          <w:tab w:val="left" w:pos="13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-58" w:firstLine="58"/>
        <w:rPr>
          <w:rFonts w:cs="David" w:hint="cs"/>
          <w:sz w:val="20"/>
          <w:szCs w:val="20"/>
          <w:rtl/>
          <w:lang w:val="en-GB" w:eastAsia="he-IL"/>
        </w:rPr>
      </w:pPr>
    </w:p>
    <w:p w:rsidR="002E11F5" w:rsidRPr="00F37161" w:rsidRDefault="002E11F5" w:rsidP="007C32F7">
      <w:pPr>
        <w:tabs>
          <w:tab w:val="left" w:pos="720"/>
          <w:tab w:val="left" w:pos="13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-58" w:firstLine="58"/>
        <w:rPr>
          <w:rFonts w:cs="David"/>
          <w:sz w:val="20"/>
          <w:szCs w:val="20"/>
          <w:rtl/>
          <w:lang w:val="en-GB" w:eastAsia="he-IL"/>
        </w:rPr>
      </w:pPr>
    </w:p>
    <w:p w:rsidR="007A1D33" w:rsidRDefault="007A1D33" w:rsidP="00A348C4">
      <w:pPr>
        <w:tabs>
          <w:tab w:val="left" w:pos="720"/>
          <w:tab w:val="left" w:pos="13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David"/>
          <w:sz w:val="20"/>
          <w:szCs w:val="20"/>
          <w:rtl/>
          <w:lang w:eastAsia="he-IL"/>
        </w:rPr>
      </w:pPr>
    </w:p>
    <w:p w:rsidR="00E924AE" w:rsidRPr="00E924AE" w:rsidRDefault="00E924AE" w:rsidP="007C32F7">
      <w:pPr>
        <w:tabs>
          <w:tab w:val="left" w:pos="720"/>
          <w:tab w:val="left" w:pos="13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-58" w:firstLine="58"/>
        <w:rPr>
          <w:rFonts w:cs="David"/>
          <w:sz w:val="20"/>
          <w:szCs w:val="20"/>
          <w:rtl/>
          <w:lang w:eastAsia="he-IL"/>
        </w:rPr>
      </w:pPr>
      <w:r>
        <w:rPr>
          <w:rFonts w:cs="David"/>
          <w:noProof/>
          <w:sz w:val="20"/>
          <w:szCs w:val="20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-1333500</wp:posOffset>
            </wp:positionV>
            <wp:extent cx="1828800" cy="1520825"/>
            <wp:effectExtent l="0" t="0" r="0" b="3175"/>
            <wp:wrapSquare wrapText="bothSides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4AE">
        <w:rPr>
          <w:rFonts w:cs="David" w:hint="cs"/>
          <w:sz w:val="20"/>
          <w:szCs w:val="20"/>
          <w:rtl/>
          <w:lang w:eastAsia="he-IL"/>
        </w:rPr>
        <w:t xml:space="preserve">                 </w:t>
      </w: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Pr="00E924AE">
        <w:rPr>
          <w:rFonts w:cs="David" w:hint="cs"/>
          <w:sz w:val="20"/>
          <w:szCs w:val="20"/>
          <w:rtl/>
          <w:lang w:eastAsia="he-IL"/>
        </w:rPr>
        <w:tab/>
        <w:t xml:space="preserve">    </w:t>
      </w: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Pr="00E924AE">
        <w:rPr>
          <w:rFonts w:cs="David" w:hint="cs"/>
          <w:sz w:val="20"/>
          <w:szCs w:val="20"/>
          <w:rtl/>
          <w:lang w:eastAsia="he-IL"/>
        </w:rPr>
        <w:tab/>
        <w:t xml:space="preserve">         </w:t>
      </w:r>
      <w:r w:rsidRPr="00E924AE">
        <w:rPr>
          <w:rFonts w:cs="David" w:hint="cs"/>
          <w:sz w:val="20"/>
          <w:szCs w:val="20"/>
          <w:rtl/>
          <w:lang w:eastAsia="he-IL"/>
        </w:rPr>
        <w:tab/>
        <w:t xml:space="preserve">  </w:t>
      </w:r>
      <w:r w:rsidRPr="00E924AE">
        <w:rPr>
          <w:rFonts w:cs="David"/>
          <w:sz w:val="20"/>
          <w:szCs w:val="20"/>
          <w:lang w:eastAsia="he-IL"/>
        </w:rPr>
        <w:tab/>
      </w:r>
    </w:p>
    <w:p w:rsidR="00E924AE" w:rsidRPr="00E924AE" w:rsidRDefault="00E924AE" w:rsidP="00E924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David"/>
          <w:sz w:val="20"/>
          <w:szCs w:val="20"/>
          <w:rtl/>
          <w:lang w:eastAsia="he-IL"/>
        </w:rPr>
      </w:pPr>
    </w:p>
    <w:p w:rsidR="00E924AE" w:rsidRPr="00E924AE" w:rsidRDefault="00E924AE" w:rsidP="00E924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David"/>
          <w:sz w:val="20"/>
          <w:szCs w:val="20"/>
          <w:rtl/>
          <w:lang w:eastAsia="he-IL"/>
        </w:rPr>
      </w:pPr>
    </w:p>
    <w:p w:rsidR="00E924AE" w:rsidRPr="009C4FDC" w:rsidRDefault="00E924AE" w:rsidP="00796F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Arial" w:hAnsi="Arial" w:cs="David"/>
          <w:sz w:val="28"/>
          <w:szCs w:val="28"/>
          <w:rtl/>
          <w:lang w:eastAsia="he-IL"/>
        </w:rPr>
      </w:pP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="00AE1489">
        <w:rPr>
          <w:rFonts w:cs="David" w:hint="cs"/>
          <w:sz w:val="20"/>
          <w:szCs w:val="20"/>
          <w:rtl/>
          <w:lang w:eastAsia="he-IL"/>
        </w:rPr>
        <w:t xml:space="preserve">          </w:t>
      </w:r>
      <w:r w:rsidR="00AE1489" w:rsidRPr="00271E3D">
        <w:rPr>
          <w:rFonts w:cs="David" w:hint="cs"/>
          <w:b/>
          <w:bCs/>
          <w:rtl/>
          <w:lang w:eastAsia="he-IL"/>
        </w:rPr>
        <w:t>6</w:t>
      </w: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="00796FF2">
        <w:rPr>
          <w:rFonts w:cs="David" w:hint="cs"/>
          <w:b/>
          <w:bCs/>
          <w:rtl/>
          <w:lang w:eastAsia="he-IL"/>
        </w:rPr>
        <w:t xml:space="preserve">אוקטובר </w:t>
      </w:r>
      <w:r w:rsidR="00EF0A88" w:rsidRPr="009C4FDC">
        <w:rPr>
          <w:rFonts w:cs="David" w:hint="cs"/>
          <w:sz w:val="28"/>
          <w:szCs w:val="28"/>
          <w:rtl/>
          <w:lang w:eastAsia="he-IL"/>
        </w:rPr>
        <w:t xml:space="preserve"> 202</w:t>
      </w:r>
      <w:r w:rsidR="00B30B81" w:rsidRPr="009C4FDC">
        <w:rPr>
          <w:rFonts w:cs="David" w:hint="cs"/>
          <w:sz w:val="28"/>
          <w:szCs w:val="28"/>
          <w:rtl/>
          <w:lang w:eastAsia="he-IL"/>
        </w:rPr>
        <w:t>1</w:t>
      </w:r>
    </w:p>
    <w:p w:rsidR="00E924AE" w:rsidRPr="00E924AE" w:rsidRDefault="00E924AE" w:rsidP="00E924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hanging="694"/>
        <w:rPr>
          <w:rFonts w:ascii="Arial" w:hAnsi="Arial" w:cs="David"/>
          <w:rtl/>
          <w:lang w:eastAsia="he-IL"/>
        </w:rPr>
      </w:pPr>
    </w:p>
    <w:p w:rsidR="00E924AE" w:rsidRPr="00E924AE" w:rsidRDefault="00E924AE" w:rsidP="00E924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hanging="694"/>
        <w:rPr>
          <w:rFonts w:ascii="Arial" w:hAnsi="Arial" w:cs="David"/>
          <w:rtl/>
          <w:lang w:eastAsia="he-IL"/>
        </w:rPr>
      </w:pPr>
      <w:r w:rsidRPr="00E924AE">
        <w:rPr>
          <w:rFonts w:ascii="Arial" w:hAnsi="Arial" w:cs="David" w:hint="cs"/>
          <w:rtl/>
          <w:lang w:eastAsia="he-IL"/>
        </w:rPr>
        <w:t>לכבוד</w:t>
      </w:r>
    </w:p>
    <w:p w:rsidR="00E924AE" w:rsidRPr="00E924AE" w:rsidRDefault="00E924AE" w:rsidP="00E924AE">
      <w:pPr>
        <w:tabs>
          <w:tab w:val="left" w:pos="32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hanging="694"/>
        <w:rPr>
          <w:rFonts w:ascii="Arial" w:hAnsi="Arial" w:cs="David"/>
          <w:b/>
          <w:bCs/>
          <w:rtl/>
          <w:lang w:eastAsia="he-IL"/>
        </w:rPr>
      </w:pPr>
    </w:p>
    <w:p w:rsidR="00E924AE" w:rsidRPr="00E924AE" w:rsidRDefault="00E924AE" w:rsidP="00E924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hanging="694"/>
        <w:rPr>
          <w:rFonts w:ascii="Arial" w:hAnsi="Arial" w:cs="David"/>
          <w:rtl/>
          <w:lang w:eastAsia="he-IL"/>
        </w:rPr>
      </w:pPr>
      <w:r w:rsidRPr="00E924AE">
        <w:rPr>
          <w:rFonts w:ascii="Arial" w:hAnsi="Arial" w:cs="David"/>
          <w:rtl/>
          <w:lang w:eastAsia="he-IL"/>
        </w:rPr>
        <w:t>_____________</w:t>
      </w:r>
    </w:p>
    <w:p w:rsidR="00E924AE" w:rsidRPr="00E924AE" w:rsidRDefault="00E924AE" w:rsidP="00E924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hanging="694"/>
        <w:rPr>
          <w:rFonts w:ascii="Arial" w:hAnsi="Arial" w:cs="David"/>
          <w:rtl/>
          <w:lang w:eastAsia="he-IL"/>
        </w:rPr>
      </w:pPr>
    </w:p>
    <w:p w:rsidR="00E924AE" w:rsidRPr="00E924AE" w:rsidRDefault="007A1D33" w:rsidP="00E924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hanging="694"/>
        <w:rPr>
          <w:rFonts w:ascii="Arial" w:hAnsi="Arial" w:cs="David"/>
          <w:rtl/>
          <w:lang w:eastAsia="he-IL"/>
        </w:rPr>
      </w:pPr>
      <w:proofErr w:type="spellStart"/>
      <w:r>
        <w:rPr>
          <w:rFonts w:ascii="Arial" w:hAnsi="Arial" w:cs="David" w:hint="cs"/>
          <w:rtl/>
          <w:lang w:eastAsia="he-IL"/>
        </w:rPr>
        <w:t>א.ג.נ</w:t>
      </w:r>
      <w:proofErr w:type="spellEnd"/>
      <w:r>
        <w:rPr>
          <w:rFonts w:ascii="Arial" w:hAnsi="Arial" w:cs="David" w:hint="cs"/>
          <w:rtl/>
          <w:lang w:eastAsia="he-IL"/>
        </w:rPr>
        <w:t>.,</w:t>
      </w:r>
    </w:p>
    <w:p w:rsidR="00242A41" w:rsidRPr="00E924AE" w:rsidRDefault="00242A41" w:rsidP="00E924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David"/>
          <w:rtl/>
          <w:lang w:eastAsia="he-IL"/>
        </w:rPr>
      </w:pPr>
    </w:p>
    <w:p w:rsidR="00E924AE" w:rsidRPr="00E924AE" w:rsidRDefault="00E924AE" w:rsidP="00796F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center"/>
        <w:rPr>
          <w:rFonts w:ascii="Arial" w:hAnsi="Arial" w:cs="David"/>
          <w:b/>
          <w:bCs/>
          <w:u w:val="single"/>
          <w:rtl/>
          <w:lang w:eastAsia="he-IL"/>
        </w:rPr>
      </w:pPr>
      <w:r w:rsidRPr="00E924AE">
        <w:rPr>
          <w:rFonts w:ascii="Arial" w:hAnsi="Arial" w:cs="David"/>
          <w:rtl/>
          <w:lang w:eastAsia="he-IL"/>
        </w:rPr>
        <w:t>הנדון:</w:t>
      </w:r>
      <w:r w:rsidRPr="00E924AE">
        <w:rPr>
          <w:rFonts w:ascii="Arial" w:hAnsi="Arial" w:cs="David" w:hint="cs"/>
          <w:rtl/>
          <w:lang w:eastAsia="he-IL"/>
        </w:rPr>
        <w:t xml:space="preserve"> </w:t>
      </w:r>
      <w:r w:rsidRPr="00E924AE">
        <w:rPr>
          <w:rFonts w:ascii="Arial" w:hAnsi="Arial" w:cs="Guttman Yad-Brush"/>
          <w:b/>
          <w:bCs/>
          <w:u w:val="single"/>
          <w:rtl/>
          <w:lang w:eastAsia="he-IL"/>
        </w:rPr>
        <w:t xml:space="preserve">חוזר </w:t>
      </w:r>
      <w:r w:rsidR="007A1D33">
        <w:rPr>
          <w:rFonts w:ascii="Arial" w:hAnsi="Arial" w:cs="Guttman Yad-Brush" w:hint="cs"/>
          <w:b/>
          <w:bCs/>
          <w:u w:val="single"/>
          <w:rtl/>
          <w:lang w:eastAsia="he-IL"/>
        </w:rPr>
        <w:t xml:space="preserve">שינויים בתוכנית המשחקים-מספר </w:t>
      </w:r>
      <w:r w:rsidR="00796FF2">
        <w:rPr>
          <w:rFonts w:ascii="Arial" w:hAnsi="Arial" w:cs="Guttman Yad-Brush" w:hint="cs"/>
          <w:b/>
          <w:bCs/>
          <w:u w:val="single"/>
          <w:rtl/>
          <w:lang w:eastAsia="he-IL"/>
        </w:rPr>
        <w:t>2</w:t>
      </w:r>
    </w:p>
    <w:p w:rsidR="00E924AE" w:rsidRPr="00E924AE" w:rsidRDefault="00E924AE" w:rsidP="00E924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David"/>
          <w:rtl/>
          <w:lang w:eastAsia="he-IL"/>
        </w:rPr>
      </w:pPr>
    </w:p>
    <w:p w:rsidR="00E924AE" w:rsidRPr="007A1D33" w:rsidRDefault="00E924AE" w:rsidP="00E924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center"/>
        <w:rPr>
          <w:rFonts w:asciiTheme="minorBidi" w:hAnsiTheme="minorBidi" w:cstheme="minorBidi"/>
          <w:rtl/>
          <w:lang w:eastAsia="he-IL"/>
        </w:rPr>
      </w:pPr>
    </w:p>
    <w:p w:rsidR="00A7794D" w:rsidRPr="007A1D33" w:rsidRDefault="007A1D33" w:rsidP="007A1D33">
      <w:pPr>
        <w:pStyle w:val="a8"/>
        <w:numPr>
          <w:ilvl w:val="0"/>
          <w:numId w:val="4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b/>
          <w:bCs/>
          <w:sz w:val="24"/>
          <w:szCs w:val="24"/>
          <w:u w:val="single"/>
        </w:rPr>
      </w:pPr>
      <w:r w:rsidRPr="007A1D33">
        <w:rPr>
          <w:rFonts w:asciiTheme="minorBidi" w:hAnsiTheme="minorBidi" w:cstheme="minorBidi"/>
          <w:b/>
          <w:bCs/>
          <w:sz w:val="24"/>
          <w:szCs w:val="24"/>
          <w:u w:val="single"/>
          <w:rtl/>
        </w:rPr>
        <w:t>נא רשמו את פירוקי הקבוצות הבאות</w:t>
      </w:r>
      <w:r>
        <w:rPr>
          <w:rFonts w:asciiTheme="minorBidi" w:hAnsiTheme="minorBidi" w:cstheme="minorBidi" w:hint="cs"/>
          <w:b/>
          <w:bCs/>
          <w:sz w:val="24"/>
          <w:szCs w:val="24"/>
          <w:u w:val="single"/>
          <w:rtl/>
        </w:rPr>
        <w:t>:</w:t>
      </w:r>
    </w:p>
    <w:p w:rsidR="007A1D33" w:rsidRPr="00796FF2" w:rsidRDefault="00796FF2" w:rsidP="00796FF2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 w:rsidRPr="00796FF2">
        <w:rPr>
          <w:rFonts w:asciiTheme="minorBidi" w:hAnsiTheme="minorBidi" w:cstheme="minorBidi" w:hint="cs"/>
          <w:sz w:val="24"/>
          <w:szCs w:val="24"/>
          <w:rtl/>
        </w:rPr>
        <w:t>הפועל גבעתיים נשר(קבוצה 10404)-ליגה נוער מחוזית ת"א-116</w:t>
      </w:r>
    </w:p>
    <w:p w:rsidR="00796FF2" w:rsidRPr="00796FF2" w:rsidRDefault="00796FF2" w:rsidP="00796FF2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 w:rsidRPr="00796FF2">
        <w:rPr>
          <w:rFonts w:asciiTheme="minorBidi" w:hAnsiTheme="minorBidi" w:cstheme="minorBidi" w:hint="cs"/>
          <w:sz w:val="24"/>
          <w:szCs w:val="24"/>
          <w:rtl/>
        </w:rPr>
        <w:t>הפועל לכיש(קבוצה 10272)-ליגה נערים א' מחוזית דרום-168</w:t>
      </w:r>
    </w:p>
    <w:p w:rsidR="00796FF2" w:rsidRPr="00796FF2" w:rsidRDefault="00796FF2" w:rsidP="00796FF2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 w:rsidRPr="00796FF2">
        <w:rPr>
          <w:rFonts w:asciiTheme="minorBidi" w:hAnsiTheme="minorBidi" w:cstheme="minorBidi" w:hint="cs"/>
          <w:sz w:val="24"/>
          <w:szCs w:val="24"/>
          <w:rtl/>
        </w:rPr>
        <w:t>מכבי דימונה(קבוצה 4909)-ליגה ילדים ב' נגב-371</w:t>
      </w:r>
    </w:p>
    <w:p w:rsidR="00796FF2" w:rsidRDefault="00796FF2" w:rsidP="00796FF2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 w:rsidRPr="00796FF2">
        <w:rPr>
          <w:rFonts w:asciiTheme="minorBidi" w:hAnsiTheme="minorBidi" w:cstheme="minorBidi" w:hint="cs"/>
          <w:sz w:val="24"/>
          <w:szCs w:val="24"/>
          <w:rtl/>
        </w:rPr>
        <w:t>מכבי ת"א/גני תקווה(קבוצה 4099)- ליגה נערות א' מרכז-457</w:t>
      </w:r>
    </w:p>
    <w:p w:rsidR="00A705FC" w:rsidRDefault="00A705FC" w:rsidP="00796FF2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ברנר/עקרון(קבוצה 10576)-ליגה א' נשים מרכז-61</w:t>
      </w:r>
    </w:p>
    <w:p w:rsidR="00A705FC" w:rsidRDefault="00A705FC" w:rsidP="00796FF2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ברנר(קבוצה 6209)-ליגה קטסל בנות דרום ב'-812</w:t>
      </w:r>
    </w:p>
    <w:p w:rsidR="00A705FC" w:rsidRDefault="00A705FC" w:rsidP="00796FF2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מכבי שדרות(קבוצה 795)-ליגה א' דרום-9</w:t>
      </w:r>
    </w:p>
    <w:p w:rsidR="00A705FC" w:rsidRDefault="00A705FC" w:rsidP="00796FF2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מכבי שדרות </w:t>
      </w:r>
      <w:proofErr w:type="spellStart"/>
      <w:r>
        <w:rPr>
          <w:rFonts w:asciiTheme="minorBidi" w:hAnsiTheme="minorBidi" w:cstheme="minorBidi" w:hint="cs"/>
          <w:sz w:val="24"/>
          <w:szCs w:val="24"/>
          <w:rtl/>
        </w:rPr>
        <w:t>גיטיס</w:t>
      </w:r>
      <w:proofErr w:type="spellEnd"/>
      <w:r>
        <w:rPr>
          <w:rFonts w:asciiTheme="minorBidi" w:hAnsiTheme="minorBidi" w:cstheme="minorBidi" w:hint="cs"/>
          <w:sz w:val="24"/>
          <w:szCs w:val="24"/>
          <w:rtl/>
        </w:rPr>
        <w:t>(קבוצה 6798)-ליגה ב' דרום-20</w:t>
      </w:r>
    </w:p>
    <w:p w:rsidR="00A705FC" w:rsidRDefault="00A705FC" w:rsidP="00796FF2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יזרעאל/כפר יהושע(קבוצה 7655)-ליגה קטסל בנות עמקים-802</w:t>
      </w:r>
    </w:p>
    <w:p w:rsidR="00A705FC" w:rsidRDefault="00A705FC" w:rsidP="00796FF2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הוד השרון(קבוצה 10734)- ליגה ילדים ב' שרון ב'-358</w:t>
      </w:r>
    </w:p>
    <w:p w:rsidR="00A705FC" w:rsidRDefault="00A705FC" w:rsidP="00796FF2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מכבי אשדוד רתמים(קבוצה 7651)- ליגה נוער מחוזית דרום-119</w:t>
      </w:r>
    </w:p>
    <w:p w:rsidR="00A705FC" w:rsidRDefault="00A705FC" w:rsidP="00796FF2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באר טוביה(קבוצה 6114)-ליגה קטסל א' אשדוד ב'-580</w:t>
      </w:r>
    </w:p>
    <w:p w:rsidR="00380C08" w:rsidRDefault="00380C08" w:rsidP="00AE1489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אליצור כוכב יאיר(קבוצה 5713)-ליגה נערים </w:t>
      </w:r>
      <w:r w:rsidR="00AE1489">
        <w:rPr>
          <w:rFonts w:asciiTheme="minorBidi" w:hAnsiTheme="minorBidi" w:cstheme="minorBidi" w:hint="cs"/>
          <w:sz w:val="24"/>
          <w:szCs w:val="24"/>
          <w:rtl/>
        </w:rPr>
        <w:t>א' ארצית שרון-156</w:t>
      </w:r>
    </w:p>
    <w:p w:rsidR="00380C08" w:rsidRDefault="00AE1489" w:rsidP="00796FF2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מכבי רעננה שח</w:t>
      </w:r>
      <w:r w:rsidR="00380C08">
        <w:rPr>
          <w:rFonts w:asciiTheme="minorBidi" w:hAnsiTheme="minorBidi" w:cstheme="minorBidi" w:hint="cs"/>
          <w:sz w:val="24"/>
          <w:szCs w:val="24"/>
          <w:rtl/>
        </w:rPr>
        <w:t>ף(קבוצה 4563)-ליגה נערות ב' שרון-506</w:t>
      </w:r>
    </w:p>
    <w:p w:rsidR="00380C08" w:rsidRDefault="00380C08" w:rsidP="00796FF2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כפר סבא חצב(קבוצה 10057)-ליגה ילדים א' לאומית שומרון-253</w:t>
      </w:r>
    </w:p>
    <w:p w:rsidR="00380C08" w:rsidRDefault="00380C08" w:rsidP="00796FF2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יואב צפית(קבוצה 6601)-ליגה ילדים ב' דרום ב'-370</w:t>
      </w:r>
    </w:p>
    <w:p w:rsidR="00380C08" w:rsidRDefault="00380C08" w:rsidP="00796FF2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מודיעין בארות(קבוצה 10193)-ליגה נערים ב' דן-211</w:t>
      </w:r>
    </w:p>
    <w:p w:rsidR="00380C08" w:rsidRDefault="00380C08" w:rsidP="00796FF2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כפר סבא רקפת(קבוצה)-5155)-ליגה קטסל בנות שרון ב'-807</w:t>
      </w:r>
    </w:p>
    <w:p w:rsidR="00380C08" w:rsidRDefault="00380C08" w:rsidP="00796FF2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כפר סבא הרדוף(קבוצה 7616)-ליגה ארצית נשים שרון-55)</w:t>
      </w:r>
    </w:p>
    <w:p w:rsidR="00380C08" w:rsidRDefault="00380C08" w:rsidP="00796FF2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מעלה יוסף(קבוצה 7451)-ליגה קטסל א' צפון-556</w:t>
      </w:r>
    </w:p>
    <w:p w:rsidR="00AE1489" w:rsidRDefault="00AE1489" w:rsidP="00796FF2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טירה(קבוצה 6864)-ליגה נוער מחוזית שרון-114</w:t>
      </w:r>
    </w:p>
    <w:p w:rsidR="00AE1489" w:rsidRDefault="00AE1489" w:rsidP="00796FF2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ערד(קבוצה 10527)-ליגה נערים א' מחוזית נגב-169</w:t>
      </w:r>
    </w:p>
    <w:p w:rsidR="00AE1489" w:rsidRDefault="00AE1489" w:rsidP="00796FF2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הפועל </w:t>
      </w:r>
      <w:proofErr w:type="spellStart"/>
      <w:r>
        <w:rPr>
          <w:rFonts w:asciiTheme="minorBidi" w:hAnsiTheme="minorBidi" w:cstheme="minorBidi" w:hint="cs"/>
          <w:sz w:val="24"/>
          <w:szCs w:val="24"/>
          <w:rtl/>
        </w:rPr>
        <w:t>טובא</w:t>
      </w:r>
      <w:proofErr w:type="spellEnd"/>
      <w:r>
        <w:rPr>
          <w:rFonts w:asciiTheme="minorBidi" w:hAnsiTheme="minorBidi" w:cstheme="minorBidi" w:hint="cs"/>
          <w:sz w:val="24"/>
          <w:szCs w:val="24"/>
          <w:rtl/>
        </w:rPr>
        <w:t>(קבוצה 6236)-ליגה נערות א' צפון-453</w:t>
      </w:r>
    </w:p>
    <w:p w:rsidR="00AE1489" w:rsidRDefault="00AE1489" w:rsidP="00796FF2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בנות סחנין(קבוצה 10501)-ליגה ילדות ב' צפון-780</w:t>
      </w:r>
    </w:p>
    <w:p w:rsidR="00AE1489" w:rsidRDefault="00AE1489" w:rsidP="00796FF2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אליצור יבנה גבריאל(קבוצה 4145)-ליגה נערים ב' לאומית מרכז-204</w:t>
      </w:r>
    </w:p>
    <w:p w:rsidR="00AE1489" w:rsidRDefault="00AE1489" w:rsidP="00796FF2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אליצור יבנה שלמה(קבוצה 5727)-ליגה ילדים א' לאומית שפלה-256</w:t>
      </w:r>
    </w:p>
    <w:p w:rsidR="006438AC" w:rsidRDefault="006438AC" w:rsidP="00796FF2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טייבה(קבוצה 10635)-ליגה ילדים ב' שומרון ב'-356</w:t>
      </w:r>
    </w:p>
    <w:p w:rsidR="006438AC" w:rsidRDefault="006438AC" w:rsidP="00796FF2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פרחי סחנין(קבוצה 10499)-ליגה ילדות ב' צפון-780</w:t>
      </w:r>
    </w:p>
    <w:p w:rsidR="006438AC" w:rsidRPr="00796FF2" w:rsidRDefault="006438AC" w:rsidP="00796FF2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טייבה(קבוצה 614)-ליגה נערות ב' מרכז-507</w:t>
      </w:r>
    </w:p>
    <w:p w:rsidR="00796FF2" w:rsidRDefault="00796FF2" w:rsidP="00796F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796FF2" w:rsidRDefault="00796FF2" w:rsidP="00796F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796FF2" w:rsidRDefault="00796FF2" w:rsidP="00796F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796FF2" w:rsidRDefault="00796FF2" w:rsidP="00796F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796FF2" w:rsidRDefault="00796FF2" w:rsidP="00796F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796FF2" w:rsidRDefault="00796FF2" w:rsidP="00796F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796FF2" w:rsidRDefault="00796FF2" w:rsidP="00796F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796FF2" w:rsidRDefault="00796FF2" w:rsidP="00796F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796FF2" w:rsidRDefault="00796FF2" w:rsidP="00796F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rtl/>
        </w:rPr>
      </w:pPr>
    </w:p>
    <w:p w:rsidR="00A348C4" w:rsidRDefault="00A348C4" w:rsidP="00796F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796FF2" w:rsidRPr="00796FF2" w:rsidRDefault="00796FF2" w:rsidP="00796F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7A1D33" w:rsidRPr="007A1D33" w:rsidRDefault="007A1D33" w:rsidP="00796FF2">
      <w:pPr>
        <w:pStyle w:val="a8"/>
        <w:numPr>
          <w:ilvl w:val="0"/>
          <w:numId w:val="4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b/>
          <w:bCs/>
          <w:sz w:val="24"/>
          <w:szCs w:val="24"/>
          <w:u w:val="single"/>
        </w:rPr>
      </w:pPr>
      <w:r w:rsidRPr="007A1D33">
        <w:rPr>
          <w:rFonts w:asciiTheme="minorBidi" w:hAnsiTheme="minorBidi" w:cstheme="minorBidi" w:hint="cs"/>
          <w:b/>
          <w:bCs/>
          <w:sz w:val="24"/>
          <w:szCs w:val="24"/>
          <w:u w:val="single"/>
          <w:rtl/>
        </w:rPr>
        <w:t xml:space="preserve">נא </w:t>
      </w:r>
      <w:r w:rsidR="00796FF2">
        <w:rPr>
          <w:rFonts w:asciiTheme="minorBidi" w:hAnsiTheme="minorBidi" w:cstheme="minorBidi" w:hint="cs"/>
          <w:b/>
          <w:bCs/>
          <w:sz w:val="24"/>
          <w:szCs w:val="24"/>
          <w:u w:val="single"/>
          <w:rtl/>
        </w:rPr>
        <w:t>מחקו מרשימת המשחקים את הקבוצות הבאות:</w:t>
      </w:r>
    </w:p>
    <w:p w:rsidR="006A0C22" w:rsidRPr="00796FF2" w:rsidRDefault="00A705FC" w:rsidP="00796FF2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עין ה</w:t>
      </w:r>
      <w:r w:rsidR="00796FF2" w:rsidRPr="00796FF2">
        <w:rPr>
          <w:rFonts w:asciiTheme="minorBidi" w:hAnsiTheme="minorBidi" w:cstheme="minorBidi" w:hint="cs"/>
          <w:sz w:val="24"/>
          <w:szCs w:val="24"/>
          <w:rtl/>
        </w:rPr>
        <w:t>רים/יהודה(קבוצה 7600)</w:t>
      </w:r>
      <w:r w:rsidR="00796FF2">
        <w:rPr>
          <w:rFonts w:asciiTheme="minorBidi" w:hAnsiTheme="minorBidi" w:cstheme="minorBidi" w:hint="cs"/>
          <w:sz w:val="24"/>
          <w:szCs w:val="24"/>
          <w:rtl/>
        </w:rPr>
        <w:t xml:space="preserve">- ליגה קטסל </w:t>
      </w:r>
      <w:r w:rsidR="00796FF2" w:rsidRPr="00796FF2">
        <w:rPr>
          <w:rFonts w:asciiTheme="minorBidi" w:hAnsiTheme="minorBidi" w:cstheme="minorBidi" w:hint="cs"/>
          <w:sz w:val="24"/>
          <w:szCs w:val="24"/>
          <w:rtl/>
        </w:rPr>
        <w:t>א' מטה יהודה-577</w:t>
      </w:r>
    </w:p>
    <w:p w:rsidR="00796FF2" w:rsidRPr="00796FF2" w:rsidRDefault="00796FF2" w:rsidP="00796FF2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  <w:rtl/>
        </w:rPr>
      </w:pPr>
      <w:r w:rsidRPr="00796FF2">
        <w:rPr>
          <w:rFonts w:asciiTheme="minorBidi" w:hAnsiTheme="minorBidi" w:cstheme="minorBidi" w:hint="cs"/>
          <w:sz w:val="24"/>
          <w:szCs w:val="24"/>
          <w:rtl/>
        </w:rPr>
        <w:t>ביתר אשדוד(קבוצה 5005)- ליגה ילדות ב' מרכז-782</w:t>
      </w:r>
    </w:p>
    <w:p w:rsidR="006A0C22" w:rsidRDefault="006A0C22" w:rsidP="006A0C2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271E3D" w:rsidRPr="00796FF2" w:rsidRDefault="00271E3D" w:rsidP="006A0C2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796FF2" w:rsidRPr="00796FF2" w:rsidRDefault="00796FF2" w:rsidP="00796FF2">
      <w:pPr>
        <w:pStyle w:val="a8"/>
        <w:numPr>
          <w:ilvl w:val="0"/>
          <w:numId w:val="4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  <w:rtl/>
        </w:rPr>
      </w:pPr>
      <w:r w:rsidRPr="00796FF2">
        <w:rPr>
          <w:rFonts w:asciiTheme="minorBidi" w:hAnsiTheme="minorBidi" w:cstheme="minorBidi" w:hint="cs"/>
          <w:sz w:val="24"/>
          <w:szCs w:val="24"/>
          <w:rtl/>
        </w:rPr>
        <w:t xml:space="preserve">משחקי הבית של קבוצות הפועל </w:t>
      </w:r>
      <w:proofErr w:type="spellStart"/>
      <w:r w:rsidRPr="00796FF2">
        <w:rPr>
          <w:rFonts w:asciiTheme="minorBidi" w:hAnsiTheme="minorBidi" w:cstheme="minorBidi" w:hint="cs"/>
          <w:sz w:val="24"/>
          <w:szCs w:val="24"/>
          <w:rtl/>
        </w:rPr>
        <w:t>נחף</w:t>
      </w:r>
      <w:proofErr w:type="spellEnd"/>
      <w:r w:rsidRPr="00796FF2">
        <w:rPr>
          <w:rFonts w:asciiTheme="minorBidi" w:hAnsiTheme="minorBidi" w:cstheme="minorBidi" w:hint="cs"/>
          <w:sz w:val="24"/>
          <w:szCs w:val="24"/>
          <w:rtl/>
        </w:rPr>
        <w:t xml:space="preserve"> בנות(קבוצה 7433) והפועל </w:t>
      </w:r>
      <w:proofErr w:type="spellStart"/>
      <w:r w:rsidRPr="00796FF2">
        <w:rPr>
          <w:rFonts w:asciiTheme="minorBidi" w:hAnsiTheme="minorBidi" w:cstheme="minorBidi" w:hint="cs"/>
          <w:sz w:val="24"/>
          <w:szCs w:val="24"/>
          <w:rtl/>
        </w:rPr>
        <w:t>נחף</w:t>
      </w:r>
      <w:proofErr w:type="spellEnd"/>
      <w:r w:rsidRPr="00796FF2">
        <w:rPr>
          <w:rFonts w:asciiTheme="minorBidi" w:hAnsiTheme="minorBidi" w:cstheme="minorBidi" w:hint="cs"/>
          <w:sz w:val="24"/>
          <w:szCs w:val="24"/>
          <w:rtl/>
        </w:rPr>
        <w:t>(קבוצה 7742) בליגה ילדות ב' צפון(780) ייערכו בימי שישי בשבוע בשעה 17.00 ולא בימי רביעי.</w:t>
      </w:r>
    </w:p>
    <w:p w:rsidR="006A0C22" w:rsidRDefault="006A0C22" w:rsidP="006A0C2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311713" w:rsidRPr="00796FF2" w:rsidRDefault="00311713" w:rsidP="006A0C2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454DAF" w:rsidRPr="007D4C8B" w:rsidRDefault="007D4C8B" w:rsidP="007D4C8B">
      <w:pPr>
        <w:pStyle w:val="a8"/>
        <w:numPr>
          <w:ilvl w:val="0"/>
          <w:numId w:val="4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b/>
          <w:bCs/>
          <w:u w:val="single"/>
        </w:rPr>
      </w:pPr>
      <w:r w:rsidRPr="007D4C8B">
        <w:rPr>
          <w:rFonts w:asciiTheme="minorBidi" w:hAnsiTheme="minorBidi" w:cstheme="minorBidi" w:hint="cs"/>
          <w:b/>
          <w:bCs/>
          <w:sz w:val="24"/>
          <w:szCs w:val="24"/>
          <w:u w:val="single"/>
          <w:rtl/>
        </w:rPr>
        <w:t xml:space="preserve">נא רשמו את שינויי </w:t>
      </w:r>
      <w:r w:rsidR="00A705FC">
        <w:rPr>
          <w:rFonts w:asciiTheme="minorBidi" w:hAnsiTheme="minorBidi" w:cstheme="minorBidi" w:hint="cs"/>
          <w:b/>
          <w:bCs/>
          <w:sz w:val="24"/>
          <w:szCs w:val="24"/>
          <w:u w:val="single"/>
          <w:rtl/>
        </w:rPr>
        <w:t>שעות</w:t>
      </w:r>
      <w:r w:rsidR="00311713">
        <w:rPr>
          <w:rFonts w:asciiTheme="minorBidi" w:hAnsiTheme="minorBidi" w:cstheme="minorBidi" w:hint="cs"/>
          <w:b/>
          <w:bCs/>
          <w:sz w:val="24"/>
          <w:szCs w:val="24"/>
          <w:u w:val="single"/>
          <w:rtl/>
        </w:rPr>
        <w:t xml:space="preserve"> </w:t>
      </w:r>
      <w:r w:rsidRPr="007D4C8B">
        <w:rPr>
          <w:rFonts w:asciiTheme="minorBidi" w:hAnsiTheme="minorBidi" w:cstheme="minorBidi" w:hint="cs"/>
          <w:b/>
          <w:bCs/>
          <w:sz w:val="24"/>
          <w:szCs w:val="24"/>
          <w:u w:val="single"/>
          <w:rtl/>
        </w:rPr>
        <w:t>המשחקים הביתיים הבאים:</w:t>
      </w:r>
    </w:p>
    <w:p w:rsidR="007D4C8B" w:rsidRPr="00AE1489" w:rsidRDefault="007D4C8B" w:rsidP="007D4C8B">
      <w:pPr>
        <w:pStyle w:val="a8"/>
        <w:rPr>
          <w:rFonts w:asciiTheme="minorBidi" w:hAnsiTheme="minorBidi" w:cstheme="minorBidi"/>
          <w:sz w:val="6"/>
          <w:szCs w:val="6"/>
          <w:rtl/>
        </w:rPr>
      </w:pPr>
    </w:p>
    <w:p w:rsidR="007D4C8B" w:rsidRPr="007D4C8B" w:rsidRDefault="007D4C8B" w:rsidP="007D4C8B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 w:rsidRPr="007D4C8B">
        <w:rPr>
          <w:rFonts w:asciiTheme="minorBidi" w:hAnsiTheme="minorBidi" w:cstheme="minorBidi" w:hint="cs"/>
          <w:sz w:val="24"/>
          <w:szCs w:val="24"/>
          <w:rtl/>
        </w:rPr>
        <w:t>מכבי כרמיאל עירוני(קבוצה 4134)-ליגה נערות ב' מפרץ-504. כל המשחקים הביתיים ייערכו בשעה 19.00</w:t>
      </w:r>
    </w:p>
    <w:p w:rsidR="007D4C8B" w:rsidRPr="007D4C8B" w:rsidRDefault="007D4C8B" w:rsidP="007D4C8B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 w:rsidRPr="007D4C8B">
        <w:rPr>
          <w:rFonts w:asciiTheme="minorBidi" w:hAnsiTheme="minorBidi" w:cstheme="minorBidi" w:hint="cs"/>
          <w:sz w:val="24"/>
          <w:szCs w:val="24"/>
          <w:rtl/>
        </w:rPr>
        <w:t>הפועל באר שבע לין(קבוצה 7985)- ליגה קטסל א' נגב-583. כל המשחקים הביתיים ייערכו בשעה 18.00</w:t>
      </w:r>
    </w:p>
    <w:p w:rsidR="00A705FC" w:rsidRPr="00311713" w:rsidRDefault="007D4C8B" w:rsidP="00311713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  <w:rtl/>
        </w:rPr>
      </w:pPr>
      <w:r w:rsidRPr="007D4C8B">
        <w:rPr>
          <w:rFonts w:asciiTheme="minorBidi" w:hAnsiTheme="minorBidi" w:cstheme="minorBidi" w:hint="cs"/>
          <w:sz w:val="24"/>
          <w:szCs w:val="24"/>
          <w:rtl/>
        </w:rPr>
        <w:t>הפועל באר שבע רמות(קבוצה 1097)- ליגה ילדים ב' נגב-371. כל המשחקים הביתיים</w:t>
      </w:r>
      <w:r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Pr="007D4C8B">
        <w:rPr>
          <w:rFonts w:asciiTheme="minorBidi" w:hAnsiTheme="minorBidi" w:cstheme="minorBidi" w:hint="cs"/>
          <w:sz w:val="24"/>
          <w:szCs w:val="24"/>
          <w:rtl/>
        </w:rPr>
        <w:t xml:space="preserve"> ייערכו בשעה </w:t>
      </w:r>
      <w:r>
        <w:rPr>
          <w:rFonts w:asciiTheme="minorBidi" w:hAnsiTheme="minorBidi" w:cstheme="minorBidi" w:hint="cs"/>
          <w:sz w:val="24"/>
          <w:szCs w:val="24"/>
          <w:rtl/>
        </w:rPr>
        <w:t>18.30</w:t>
      </w:r>
    </w:p>
    <w:p w:rsidR="007D4C8B" w:rsidRDefault="007D4C8B" w:rsidP="007D4C8B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באר טוביה(קבוצה 355)- ליגה לאומית נשים-52. כלה משחקים הביתיים ייערכו בשעה 20.00 באולם ביה"ס נופית-כנות.</w:t>
      </w:r>
    </w:p>
    <w:p w:rsidR="007D4C8B" w:rsidRDefault="007D4C8B" w:rsidP="007D4C8B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אליצור חבל יבנה(קבוצה 10496)- ליגה נערים ב' דרום-215. כל המשחקים הביתיים ייערכו בשעה 19.00</w:t>
      </w:r>
    </w:p>
    <w:p w:rsidR="00242A41" w:rsidRPr="00A705FC" w:rsidRDefault="007D4C8B" w:rsidP="00A705FC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אליצור תל אביב(קבוצה 3454)-ליגה נערות א' מרכז-457 +אליצור ת"א/גולדה(קבוצה 2212)- ליגה א' נשים מרכז-61. כל המשחקים הביתיים ייערכו בשעה 19.30.</w:t>
      </w:r>
    </w:p>
    <w:p w:rsidR="007D4C8B" w:rsidRPr="00242A41" w:rsidRDefault="007D4C8B" w:rsidP="00242A41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אליצור הר חברון(קבוצה 7141)-ליגה ילדות א' דרום-760. כל המשחקים הביתיים ייערכו בשעה 17.30.</w:t>
      </w:r>
    </w:p>
    <w:p w:rsidR="007D4C8B" w:rsidRDefault="007D4C8B" w:rsidP="007D4C8B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לוד(קבוצה 7340)- ליגה נערים א' מחוזית מרכז-166. כל המשחקים הביתיים ייערכו בשעה 18.00</w:t>
      </w:r>
    </w:p>
    <w:p w:rsidR="007D4C8B" w:rsidRDefault="007D4C8B" w:rsidP="007D4C8B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אבי חולון(קבוצה 243)- ליגה נערים א' לאומית מרכז-153. כל המשחקים הביתיים ייערכו בשעה 20.30</w:t>
      </w:r>
    </w:p>
    <w:p w:rsidR="00A705FC" w:rsidRDefault="00A705FC" w:rsidP="007D4C8B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באר טוביה(קבוצה 10433)- ליגה נערות א' דרום-458- כל המשחקים הביתיים ייערכו בשעה 18.30 באולם נופים/כנות.</w:t>
      </w:r>
    </w:p>
    <w:p w:rsidR="00A705FC" w:rsidRDefault="00A705FC" w:rsidP="00380C08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באר טוביה(קבוצה 10430)- ליגה נערים א' מחוזית דרום-.</w:t>
      </w:r>
      <w:r w:rsidR="00380C08">
        <w:rPr>
          <w:rFonts w:asciiTheme="minorBidi" w:hAnsiTheme="minorBidi" w:cstheme="minorBidi" w:hint="cs"/>
          <w:sz w:val="24"/>
          <w:szCs w:val="24"/>
          <w:rtl/>
        </w:rPr>
        <w:t>168.</w:t>
      </w:r>
      <w:r>
        <w:rPr>
          <w:rFonts w:asciiTheme="minorBidi" w:hAnsiTheme="minorBidi" w:cstheme="minorBidi" w:hint="cs"/>
          <w:sz w:val="24"/>
          <w:szCs w:val="24"/>
          <w:rtl/>
        </w:rPr>
        <w:t>כל המשחקים הביתיים ייערכו בשעה 18.30 במושב אמונים.</w:t>
      </w:r>
    </w:p>
    <w:p w:rsidR="00A705FC" w:rsidRDefault="00A705FC" w:rsidP="007D4C8B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באר טוביה רגבים(קבוצה 10435)- ליגה קטסל א' אשדוד ב'-580. כל המשחקים הביתיים ייערכו בשעה 17.00</w:t>
      </w:r>
    </w:p>
    <w:p w:rsidR="00A705FC" w:rsidRDefault="00A705FC" w:rsidP="007D4C8B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עצמה מודיעין נחלים(קבוצה 566</w:t>
      </w:r>
      <w:r w:rsidR="00AE1489">
        <w:rPr>
          <w:rFonts w:asciiTheme="minorBidi" w:hAnsiTheme="minorBidi" w:cstheme="minorBidi" w:hint="cs"/>
          <w:sz w:val="24"/>
          <w:szCs w:val="24"/>
          <w:rtl/>
        </w:rPr>
        <w:t>0)- ליגה נערים ב' דרום-215. כל ה</w:t>
      </w:r>
      <w:r>
        <w:rPr>
          <w:rFonts w:asciiTheme="minorBidi" w:hAnsiTheme="minorBidi" w:cstheme="minorBidi" w:hint="cs"/>
          <w:sz w:val="24"/>
          <w:szCs w:val="24"/>
          <w:rtl/>
        </w:rPr>
        <w:t>משחקים הביתיים ייערכו בשעה 19.30.</w:t>
      </w:r>
    </w:p>
    <w:p w:rsidR="00A348C4" w:rsidRDefault="00A348C4" w:rsidP="00A348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rtl/>
        </w:rPr>
      </w:pPr>
    </w:p>
    <w:p w:rsidR="00A348C4" w:rsidRDefault="00A348C4" w:rsidP="00A348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rtl/>
        </w:rPr>
      </w:pPr>
    </w:p>
    <w:p w:rsidR="00A348C4" w:rsidRDefault="00A348C4" w:rsidP="00A348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rtl/>
        </w:rPr>
      </w:pPr>
    </w:p>
    <w:p w:rsidR="00A348C4" w:rsidRDefault="00A348C4" w:rsidP="00A348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rtl/>
        </w:rPr>
      </w:pPr>
    </w:p>
    <w:p w:rsidR="00A348C4" w:rsidRDefault="00A348C4" w:rsidP="00A348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rtl/>
        </w:rPr>
      </w:pPr>
    </w:p>
    <w:p w:rsidR="00A348C4" w:rsidRDefault="00A348C4" w:rsidP="00A348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rtl/>
        </w:rPr>
      </w:pPr>
    </w:p>
    <w:p w:rsidR="00A348C4" w:rsidRDefault="00A348C4" w:rsidP="00A348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rtl/>
        </w:rPr>
      </w:pPr>
    </w:p>
    <w:p w:rsidR="00A348C4" w:rsidRDefault="00A348C4" w:rsidP="00A348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rtl/>
        </w:rPr>
      </w:pPr>
    </w:p>
    <w:p w:rsidR="00A348C4" w:rsidRPr="00A348C4" w:rsidRDefault="00A348C4" w:rsidP="00A348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</w:rPr>
      </w:pPr>
    </w:p>
    <w:p w:rsidR="00A705FC" w:rsidRDefault="00A705FC" w:rsidP="007D4C8B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מכבי </w:t>
      </w:r>
      <w:proofErr w:type="spellStart"/>
      <w:r>
        <w:rPr>
          <w:rFonts w:asciiTheme="minorBidi" w:hAnsiTheme="minorBidi" w:cstheme="minorBidi" w:hint="cs"/>
          <w:sz w:val="24"/>
          <w:szCs w:val="24"/>
          <w:rtl/>
        </w:rPr>
        <w:t>זכרון</w:t>
      </w:r>
      <w:proofErr w:type="spellEnd"/>
      <w:r>
        <w:rPr>
          <w:rFonts w:asciiTheme="minorBidi" w:hAnsiTheme="minorBidi" w:cstheme="minorBidi" w:hint="cs"/>
          <w:sz w:val="24"/>
          <w:szCs w:val="24"/>
          <w:rtl/>
        </w:rPr>
        <w:t xml:space="preserve"> יעקב נילי(ק</w:t>
      </w:r>
      <w:r w:rsidR="00AE1489">
        <w:rPr>
          <w:rFonts w:asciiTheme="minorBidi" w:hAnsiTheme="minorBidi" w:cstheme="minorBidi" w:hint="cs"/>
          <w:sz w:val="24"/>
          <w:szCs w:val="24"/>
          <w:rtl/>
        </w:rPr>
        <w:t>בוצה 6721)-ליגה ילדים ב' שומרון</w:t>
      </w:r>
      <w:r>
        <w:rPr>
          <w:rFonts w:asciiTheme="minorBidi" w:hAnsiTheme="minorBidi" w:cstheme="minorBidi" w:hint="cs"/>
          <w:sz w:val="24"/>
          <w:szCs w:val="24"/>
          <w:rtl/>
        </w:rPr>
        <w:t>-355. כל המשחקים הביתיים ייערכו בשעה 18.30</w:t>
      </w:r>
    </w:p>
    <w:p w:rsidR="00A705FC" w:rsidRDefault="00A705FC" w:rsidP="007D4C8B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proofErr w:type="spellStart"/>
      <w:r>
        <w:rPr>
          <w:rFonts w:asciiTheme="minorBidi" w:hAnsiTheme="minorBidi" w:cstheme="minorBidi" w:hint="cs"/>
          <w:sz w:val="24"/>
          <w:szCs w:val="24"/>
          <w:rtl/>
        </w:rPr>
        <w:t>מ.ס.הדג</w:t>
      </w:r>
      <w:proofErr w:type="spellEnd"/>
      <w:r>
        <w:rPr>
          <w:rFonts w:asciiTheme="minorBidi" w:hAnsiTheme="minorBidi" w:cstheme="minorBidi" w:hint="cs"/>
          <w:sz w:val="24"/>
          <w:szCs w:val="24"/>
          <w:rtl/>
        </w:rPr>
        <w:t xml:space="preserve"> פתח תקוה יוסי(קבוצה 3608)- ליגה קטסל א' פתח תקוה א'-565. כל המשחקים הביתיים ייערכו בשעה 17.00</w:t>
      </w:r>
    </w:p>
    <w:p w:rsidR="00A705FC" w:rsidRDefault="00A705FC" w:rsidP="007D4C8B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יזרעאל עדי(קבוצה 4763)-ליגה ילדים ב' יזרעאל-352. כל המ</w:t>
      </w:r>
      <w:r w:rsidR="00380C08">
        <w:rPr>
          <w:rFonts w:asciiTheme="minorBidi" w:hAnsiTheme="minorBidi" w:cstheme="minorBidi" w:hint="cs"/>
          <w:sz w:val="24"/>
          <w:szCs w:val="24"/>
          <w:rtl/>
        </w:rPr>
        <w:t>שחקים הביתיים ייערכו בשעה 16.30 בימי שבת.</w:t>
      </w:r>
    </w:p>
    <w:p w:rsidR="00694725" w:rsidRDefault="00694725" w:rsidP="007D4C8B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מכבי שפרעם(קבוצה 2809)-ליגה ארצית נשים צפון-54. כל המשחקים הביתיים ייערכו בשעה 20.30.</w:t>
      </w:r>
    </w:p>
    <w:p w:rsidR="00380C08" w:rsidRDefault="00380C08" w:rsidP="007D4C8B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הפועל </w:t>
      </w:r>
      <w:proofErr w:type="spellStart"/>
      <w:r>
        <w:rPr>
          <w:rFonts w:asciiTheme="minorBidi" w:hAnsiTheme="minorBidi" w:cstheme="minorBidi" w:hint="cs"/>
          <w:sz w:val="24"/>
          <w:szCs w:val="24"/>
          <w:rtl/>
        </w:rPr>
        <w:t>פרדיס</w:t>
      </w:r>
      <w:proofErr w:type="spellEnd"/>
      <w:r>
        <w:rPr>
          <w:rFonts w:asciiTheme="minorBidi" w:hAnsiTheme="minorBidi" w:cstheme="minorBidi" w:hint="cs"/>
          <w:sz w:val="24"/>
          <w:szCs w:val="24"/>
          <w:rtl/>
        </w:rPr>
        <w:t>(קבוצה 10228)-ליגה נערים א' שומרון-163. כל המשחקים הביתיים ייערכו בשעה 19.30</w:t>
      </w:r>
    </w:p>
    <w:p w:rsidR="00380C08" w:rsidRDefault="00380C08" w:rsidP="007D4C8B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מעלה יוסף(קבוצה 6815)-ליגה ילדים א' צפון-260. כל המשחקים הביתיים ייערכו בשעה 18.00.</w:t>
      </w:r>
    </w:p>
    <w:p w:rsidR="00AE1489" w:rsidRDefault="00AE1489" w:rsidP="00AE1489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מכבי אשדוד רתמים(קבוצה 6142)-ליגה קטסל א' אשדוד א'-579. כל המשחקים הביתיים ייערכו בשעה 17.30.</w:t>
      </w:r>
    </w:p>
    <w:p w:rsidR="00AE1489" w:rsidRDefault="00AE1489" w:rsidP="007D4C8B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עלה יהוד(קבוצה 3407)-ליגה נוער על דרום-102. כל המשחקים הביתיים ייערכו בשעה 19.30</w:t>
      </w:r>
    </w:p>
    <w:p w:rsidR="007D4C8B" w:rsidRDefault="007D4C8B" w:rsidP="007D4C8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7D4C8B" w:rsidRDefault="007D4C8B" w:rsidP="007D4C8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7D4C8B" w:rsidRPr="007D4C8B" w:rsidRDefault="007D4C8B" w:rsidP="007D4C8B">
      <w:pPr>
        <w:pStyle w:val="a8"/>
        <w:numPr>
          <w:ilvl w:val="0"/>
          <w:numId w:val="4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b/>
          <w:bCs/>
          <w:sz w:val="24"/>
          <w:szCs w:val="24"/>
          <w:u w:val="single"/>
          <w:rtl/>
        </w:rPr>
      </w:pPr>
      <w:r w:rsidRPr="007D4C8B">
        <w:rPr>
          <w:rFonts w:asciiTheme="minorBidi" w:hAnsiTheme="minorBidi" w:cstheme="minorBidi" w:hint="cs"/>
          <w:b/>
          <w:bCs/>
          <w:sz w:val="24"/>
          <w:szCs w:val="24"/>
          <w:u w:val="single"/>
          <w:rtl/>
        </w:rPr>
        <w:t>נא רשמו את שינויי האולמות הבאים:</w:t>
      </w:r>
    </w:p>
    <w:p w:rsidR="00454DAF" w:rsidRPr="00271E3D" w:rsidRDefault="00454DAF" w:rsidP="00620D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4"/>
          <w:szCs w:val="4"/>
        </w:rPr>
      </w:pPr>
    </w:p>
    <w:p w:rsidR="009C4FDC" w:rsidRPr="00242A41" w:rsidRDefault="007D4C8B" w:rsidP="00242A41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 w:rsidRPr="00242A41">
        <w:rPr>
          <w:rFonts w:asciiTheme="minorBidi" w:hAnsiTheme="minorBidi" w:cstheme="minorBidi" w:hint="cs"/>
          <w:sz w:val="24"/>
          <w:szCs w:val="24"/>
          <w:rtl/>
        </w:rPr>
        <w:t>הפועל בא</w:t>
      </w:r>
      <w:r w:rsidR="00694725">
        <w:rPr>
          <w:rFonts w:asciiTheme="minorBidi" w:hAnsiTheme="minorBidi" w:cstheme="minorBidi" w:hint="cs"/>
          <w:sz w:val="24"/>
          <w:szCs w:val="24"/>
          <w:rtl/>
        </w:rPr>
        <w:t>ר</w:t>
      </w:r>
      <w:r w:rsidRPr="00242A41">
        <w:rPr>
          <w:rFonts w:asciiTheme="minorBidi" w:hAnsiTheme="minorBidi" w:cstheme="minorBidi" w:hint="cs"/>
          <w:sz w:val="24"/>
          <w:szCs w:val="24"/>
          <w:rtl/>
        </w:rPr>
        <w:t xml:space="preserve"> טוביה(קבוצה 790)- ליגה ילדים א' לאומית דרום-258- אולם ביה"ס רגבים, מושב אמונים. כל </w:t>
      </w:r>
      <w:r w:rsidR="00242A41" w:rsidRPr="00242A41">
        <w:rPr>
          <w:rFonts w:asciiTheme="minorBidi" w:hAnsiTheme="minorBidi" w:cstheme="minorBidi" w:hint="cs"/>
          <w:sz w:val="24"/>
          <w:szCs w:val="24"/>
          <w:rtl/>
        </w:rPr>
        <w:t>המשחקים הביתיים ייערכו בשעה 18.30.</w:t>
      </w:r>
    </w:p>
    <w:p w:rsidR="00242A41" w:rsidRDefault="00242A41" w:rsidP="00242A41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 w:rsidRPr="00242A41">
        <w:rPr>
          <w:rFonts w:asciiTheme="minorBidi" w:hAnsiTheme="minorBidi" w:cstheme="minorBidi" w:hint="cs"/>
          <w:sz w:val="24"/>
          <w:szCs w:val="24"/>
          <w:rtl/>
        </w:rPr>
        <w:t>מכבי יהלום ר"ג(קבוצה 651)- ליגה ב' תל אביב-16,אולם ערמונים. רח' הכבאים 25, ר"ג.</w:t>
      </w:r>
    </w:p>
    <w:p w:rsidR="00380C08" w:rsidRPr="00AE1489" w:rsidRDefault="00694725" w:rsidP="00AE1489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אליצור פ"ת רימון(קבוצה 3673)-ליגה א' דן-7. אולם </w:t>
      </w:r>
      <w:proofErr w:type="spellStart"/>
      <w:r>
        <w:rPr>
          <w:rFonts w:asciiTheme="minorBidi" w:hAnsiTheme="minorBidi" w:cstheme="minorBidi" w:hint="cs"/>
          <w:sz w:val="24"/>
          <w:szCs w:val="24"/>
          <w:rtl/>
        </w:rPr>
        <w:t>עמיטל</w:t>
      </w:r>
      <w:proofErr w:type="spellEnd"/>
      <w:r>
        <w:rPr>
          <w:rFonts w:asciiTheme="minorBidi" w:hAnsiTheme="minorBidi" w:cstheme="minorBidi" w:hint="cs"/>
          <w:sz w:val="24"/>
          <w:szCs w:val="24"/>
          <w:rtl/>
        </w:rPr>
        <w:t>, פ"ת. כל המשחקים הביתיים ייערכו בשעה 20.30.</w:t>
      </w:r>
    </w:p>
    <w:p w:rsidR="00694725" w:rsidRDefault="00694725" w:rsidP="00242A41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גזר/נען(קבוצה 8001)-ליגה ילדים א' מודיעין-270 + הפועל גזר/</w:t>
      </w:r>
      <w:proofErr w:type="spellStart"/>
      <w:r>
        <w:rPr>
          <w:rFonts w:asciiTheme="minorBidi" w:hAnsiTheme="minorBidi" w:cstheme="minorBidi" w:hint="cs"/>
          <w:sz w:val="24"/>
          <w:szCs w:val="24"/>
          <w:rtl/>
        </w:rPr>
        <w:t>שעלבים</w:t>
      </w:r>
      <w:proofErr w:type="spellEnd"/>
      <w:r>
        <w:rPr>
          <w:rFonts w:asciiTheme="minorBidi" w:hAnsiTheme="minorBidi" w:cstheme="minorBidi" w:hint="cs"/>
          <w:sz w:val="24"/>
          <w:szCs w:val="24"/>
          <w:rtl/>
        </w:rPr>
        <w:t>(קבוצה 7236)- ליגה נערים ב' דרום-215. אולם קיבוץ נען.</w:t>
      </w:r>
    </w:p>
    <w:p w:rsidR="00694725" w:rsidRDefault="00694725" w:rsidP="00242A41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גזר/</w:t>
      </w:r>
      <w:proofErr w:type="spellStart"/>
      <w:r>
        <w:rPr>
          <w:rFonts w:asciiTheme="minorBidi" w:hAnsiTheme="minorBidi" w:cstheme="minorBidi" w:hint="cs"/>
          <w:sz w:val="24"/>
          <w:szCs w:val="24"/>
          <w:rtl/>
        </w:rPr>
        <w:t>שעלבים</w:t>
      </w:r>
      <w:proofErr w:type="spellEnd"/>
      <w:r>
        <w:rPr>
          <w:rFonts w:asciiTheme="minorBidi" w:hAnsiTheme="minorBidi" w:cstheme="minorBidi" w:hint="cs"/>
          <w:sz w:val="24"/>
          <w:szCs w:val="24"/>
          <w:rtl/>
        </w:rPr>
        <w:t>(קבוצה 6880)- ליגה נערים א' ארצית דרום-159. אולם בית חשמונאי.</w:t>
      </w:r>
    </w:p>
    <w:p w:rsidR="00380C08" w:rsidRDefault="00380C08" w:rsidP="00242A41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הפועל </w:t>
      </w:r>
      <w:proofErr w:type="spellStart"/>
      <w:r>
        <w:rPr>
          <w:rFonts w:asciiTheme="minorBidi" w:hAnsiTheme="minorBidi" w:cstheme="minorBidi" w:hint="cs"/>
          <w:sz w:val="24"/>
          <w:szCs w:val="24"/>
          <w:rtl/>
        </w:rPr>
        <w:t>אשכול:כל</w:t>
      </w:r>
      <w:proofErr w:type="spellEnd"/>
      <w:r>
        <w:rPr>
          <w:rFonts w:asciiTheme="minorBidi" w:hAnsiTheme="minorBidi" w:cstheme="minorBidi" w:hint="cs"/>
          <w:sz w:val="24"/>
          <w:szCs w:val="24"/>
          <w:rtl/>
        </w:rPr>
        <w:t xml:space="preserve"> האגודה-קבוצות 1057, 5569, </w:t>
      </w:r>
      <w:r w:rsidR="00AE1489">
        <w:rPr>
          <w:rFonts w:asciiTheme="minorBidi" w:hAnsiTheme="minorBidi" w:cstheme="minorBidi" w:hint="cs"/>
          <w:sz w:val="24"/>
          <w:szCs w:val="24"/>
          <w:rtl/>
        </w:rPr>
        <w:t xml:space="preserve">5874, 6350, 7822, 11096, 10472, </w:t>
      </w:r>
      <w:r>
        <w:rPr>
          <w:rFonts w:asciiTheme="minorBidi" w:hAnsiTheme="minorBidi" w:cstheme="minorBidi" w:hint="cs"/>
          <w:sz w:val="24"/>
          <w:szCs w:val="24"/>
          <w:rtl/>
        </w:rPr>
        <w:t>אולם רותם, מועצה אזורית אשכול.</w:t>
      </w:r>
    </w:p>
    <w:p w:rsidR="00380C08" w:rsidRDefault="00380C08" w:rsidP="00242A41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אליצור אשקלון </w:t>
      </w:r>
      <w:proofErr w:type="spellStart"/>
      <w:r>
        <w:rPr>
          <w:rFonts w:asciiTheme="minorBidi" w:hAnsiTheme="minorBidi" w:cstheme="minorBidi" w:hint="cs"/>
          <w:sz w:val="24"/>
          <w:szCs w:val="24"/>
          <w:rtl/>
        </w:rPr>
        <w:t>איתו</w:t>
      </w:r>
      <w:proofErr w:type="spellEnd"/>
      <w:r>
        <w:rPr>
          <w:rFonts w:asciiTheme="minorBidi" w:hAnsiTheme="minorBidi" w:cstheme="minorBidi" w:hint="cs"/>
          <w:sz w:val="24"/>
          <w:szCs w:val="24"/>
          <w:rtl/>
        </w:rPr>
        <w:t>(קבוצה 69</w:t>
      </w:r>
      <w:r w:rsidR="00AE1489">
        <w:rPr>
          <w:rFonts w:asciiTheme="minorBidi" w:hAnsiTheme="minorBidi" w:cstheme="minorBidi" w:hint="cs"/>
          <w:sz w:val="24"/>
          <w:szCs w:val="24"/>
          <w:rtl/>
        </w:rPr>
        <w:t>78)-ליגה נוער</w:t>
      </w:r>
      <w:r>
        <w:rPr>
          <w:rFonts w:asciiTheme="minorBidi" w:hAnsiTheme="minorBidi" w:cstheme="minorBidi" w:hint="cs"/>
          <w:sz w:val="24"/>
          <w:szCs w:val="24"/>
          <w:rtl/>
        </w:rPr>
        <w:t xml:space="preserve"> מחוזית דרום-119. אולם מצפה ברנע, אשקלון. כל המשחקים הביתיים ייערכו בשעה 19.00.</w:t>
      </w:r>
    </w:p>
    <w:p w:rsidR="00380C08" w:rsidRDefault="00380C08" w:rsidP="00242A41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יואב צפית(קבוצה 6013)-ליגה קטסל א' אשדוד ב'-580. אולם תיכון צפית בכפר מנחם. כל המשחקים הביתיים ייערכו בשעה 17.30.</w:t>
      </w:r>
    </w:p>
    <w:p w:rsidR="00311713" w:rsidRPr="00AE1489" w:rsidRDefault="00AE1489" w:rsidP="00AE1489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מכבי חדרה מרכז(קבוצה 7301)-ליגה נוער מחוזית שומרון-113. אולם צפרירים, רח' האלון בחדרה.</w:t>
      </w:r>
    </w:p>
    <w:p w:rsidR="00311713" w:rsidRDefault="00311713" w:rsidP="00620D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rtl/>
        </w:rPr>
      </w:pPr>
    </w:p>
    <w:p w:rsidR="00A348C4" w:rsidRDefault="00A348C4" w:rsidP="00620D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rtl/>
        </w:rPr>
      </w:pPr>
    </w:p>
    <w:p w:rsidR="00A348C4" w:rsidRDefault="00A348C4" w:rsidP="00620D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rtl/>
        </w:rPr>
      </w:pPr>
    </w:p>
    <w:p w:rsidR="00A348C4" w:rsidRDefault="00A348C4" w:rsidP="00620D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rtl/>
        </w:rPr>
      </w:pPr>
    </w:p>
    <w:p w:rsidR="00A348C4" w:rsidRDefault="00A348C4" w:rsidP="00620D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rtl/>
        </w:rPr>
      </w:pPr>
    </w:p>
    <w:p w:rsidR="00A348C4" w:rsidRDefault="00A348C4" w:rsidP="00620D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rtl/>
        </w:rPr>
      </w:pPr>
    </w:p>
    <w:p w:rsidR="00A348C4" w:rsidRDefault="00A348C4" w:rsidP="00620D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rtl/>
        </w:rPr>
      </w:pPr>
    </w:p>
    <w:p w:rsidR="00A348C4" w:rsidRDefault="00A348C4" w:rsidP="00620D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rtl/>
        </w:rPr>
      </w:pPr>
    </w:p>
    <w:p w:rsidR="00A348C4" w:rsidRDefault="00A348C4" w:rsidP="00620D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rtl/>
        </w:rPr>
      </w:pPr>
    </w:p>
    <w:p w:rsidR="00A348C4" w:rsidRDefault="00A348C4" w:rsidP="00620D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rtl/>
        </w:rPr>
      </w:pPr>
    </w:p>
    <w:p w:rsidR="00A348C4" w:rsidRDefault="00A348C4" w:rsidP="00620D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rtl/>
        </w:rPr>
      </w:pPr>
    </w:p>
    <w:p w:rsidR="00A348C4" w:rsidRDefault="00A348C4" w:rsidP="00620D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rtl/>
        </w:rPr>
      </w:pPr>
    </w:p>
    <w:p w:rsidR="00A348C4" w:rsidRDefault="00A348C4" w:rsidP="00620D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311713" w:rsidRDefault="00311713" w:rsidP="00620D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311713" w:rsidRPr="00311713" w:rsidRDefault="00311713" w:rsidP="008735A6">
      <w:pPr>
        <w:pStyle w:val="a8"/>
        <w:numPr>
          <w:ilvl w:val="0"/>
          <w:numId w:val="4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b/>
          <w:bCs/>
          <w:sz w:val="24"/>
          <w:szCs w:val="24"/>
          <w:u w:val="single"/>
        </w:rPr>
      </w:pPr>
      <w:r w:rsidRPr="00311713">
        <w:rPr>
          <w:rFonts w:asciiTheme="minorBidi" w:hAnsiTheme="minorBidi" w:cstheme="minorBidi" w:hint="cs"/>
          <w:b/>
          <w:bCs/>
          <w:sz w:val="24"/>
          <w:szCs w:val="24"/>
          <w:u w:val="single"/>
          <w:rtl/>
        </w:rPr>
        <w:t xml:space="preserve">שינויים </w:t>
      </w:r>
      <w:r w:rsidR="008735A6">
        <w:rPr>
          <w:rFonts w:asciiTheme="minorBidi" w:hAnsiTheme="minorBidi" w:cstheme="minorBidi" w:hint="cs"/>
          <w:b/>
          <w:bCs/>
          <w:sz w:val="24"/>
          <w:szCs w:val="24"/>
          <w:u w:val="single"/>
          <w:rtl/>
        </w:rPr>
        <w:t>במשחקי הפועל</w:t>
      </w:r>
      <w:r w:rsidRPr="00311713">
        <w:rPr>
          <w:rFonts w:asciiTheme="minorBidi" w:hAnsiTheme="minorBidi" w:cstheme="minorBidi" w:hint="cs"/>
          <w:b/>
          <w:bCs/>
          <w:sz w:val="24"/>
          <w:szCs w:val="24"/>
          <w:u w:val="single"/>
          <w:rtl/>
        </w:rPr>
        <w:t xml:space="preserve"> נס ציונה:</w:t>
      </w:r>
    </w:p>
    <w:p w:rsidR="00311713" w:rsidRDefault="00311713" w:rsidP="008735A6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 w:rsidRPr="00311713">
        <w:rPr>
          <w:rFonts w:asciiTheme="minorBidi" w:hAnsiTheme="minorBidi" w:cs="Arial"/>
          <w:sz w:val="24"/>
          <w:szCs w:val="24"/>
          <w:rtl/>
        </w:rPr>
        <w:t xml:space="preserve">קבוצת </w:t>
      </w:r>
      <w:r w:rsidR="008735A6">
        <w:rPr>
          <w:rFonts w:asciiTheme="minorBidi" w:hAnsiTheme="minorBidi" w:cs="Arial" w:hint="cs"/>
          <w:sz w:val="24"/>
          <w:szCs w:val="24"/>
          <w:rtl/>
        </w:rPr>
        <w:t>הפועל</w:t>
      </w:r>
      <w:r w:rsidRPr="00311713">
        <w:rPr>
          <w:rFonts w:asciiTheme="minorBidi" w:hAnsiTheme="minorBidi" w:cs="Arial"/>
          <w:sz w:val="24"/>
          <w:szCs w:val="24"/>
          <w:rtl/>
        </w:rPr>
        <w:t xml:space="preserve"> נס ציונה קריה </w:t>
      </w: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311713">
        <w:rPr>
          <w:rFonts w:asciiTheme="minorBidi" w:hAnsiTheme="minorBidi" w:cs="Arial"/>
          <w:sz w:val="24"/>
          <w:szCs w:val="24"/>
          <w:rtl/>
        </w:rPr>
        <w:t xml:space="preserve">קבוצה 2069 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311713">
        <w:rPr>
          <w:rFonts w:asciiTheme="minorBidi" w:hAnsiTheme="minorBidi" w:cs="Arial"/>
          <w:sz w:val="24"/>
          <w:szCs w:val="24"/>
          <w:rtl/>
        </w:rPr>
        <w:t xml:space="preserve">תקיים את משחקיה בימי שבת בשעה 16:00 ברח' מעלה הפרשים הניו </w:t>
      </w:r>
      <w:proofErr w:type="spellStart"/>
      <w:r w:rsidRPr="00311713">
        <w:rPr>
          <w:rFonts w:asciiTheme="minorBidi" w:hAnsiTheme="minorBidi" w:cs="Arial"/>
          <w:sz w:val="24"/>
          <w:szCs w:val="24"/>
          <w:rtl/>
        </w:rPr>
        <w:t>זילנדים</w:t>
      </w:r>
      <w:proofErr w:type="spellEnd"/>
      <w:r w:rsidRPr="00311713">
        <w:rPr>
          <w:rFonts w:asciiTheme="minorBidi" w:hAnsiTheme="minorBidi" w:cs="Arial"/>
          <w:sz w:val="24"/>
          <w:szCs w:val="24"/>
          <w:rtl/>
        </w:rPr>
        <w:t xml:space="preserve"> נס ציונה</w:t>
      </w:r>
      <w:r w:rsidR="008735A6">
        <w:rPr>
          <w:rFonts w:asciiTheme="minorBidi" w:hAnsiTheme="minorBidi" w:cstheme="minorBidi" w:hint="cs"/>
          <w:sz w:val="24"/>
          <w:szCs w:val="24"/>
          <w:rtl/>
        </w:rPr>
        <w:t>, למעט המשחק נגד אליצור רחובות שייערך</w:t>
      </w:r>
      <w:r w:rsidR="00271E3D">
        <w:rPr>
          <w:rFonts w:asciiTheme="minorBidi" w:hAnsiTheme="minorBidi" w:cstheme="minorBidi" w:hint="cs"/>
          <w:sz w:val="24"/>
          <w:szCs w:val="24"/>
          <w:rtl/>
        </w:rPr>
        <w:t xml:space="preserve"> ביום שלישי 02.11.21 בשעה 18.00 (קטסל א' מרכז ב'-573)</w:t>
      </w:r>
    </w:p>
    <w:p w:rsidR="00311713" w:rsidRPr="00311713" w:rsidRDefault="00311713" w:rsidP="00271E3D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 w:rsidRPr="00311713">
        <w:rPr>
          <w:rFonts w:asciiTheme="minorBidi" w:hAnsiTheme="minorBidi" w:cs="Arial"/>
          <w:sz w:val="24"/>
          <w:szCs w:val="24"/>
          <w:rtl/>
        </w:rPr>
        <w:t xml:space="preserve">קבוצת </w:t>
      </w:r>
      <w:r w:rsidR="008735A6">
        <w:rPr>
          <w:rFonts w:asciiTheme="minorBidi" w:hAnsiTheme="minorBidi" w:cs="Arial" w:hint="cs"/>
          <w:sz w:val="24"/>
          <w:szCs w:val="24"/>
          <w:rtl/>
        </w:rPr>
        <w:t>הפועל</w:t>
      </w:r>
      <w:r w:rsidRPr="00311713">
        <w:rPr>
          <w:rFonts w:asciiTheme="minorBidi" w:hAnsiTheme="minorBidi" w:cs="Arial"/>
          <w:sz w:val="24"/>
          <w:szCs w:val="24"/>
          <w:rtl/>
        </w:rPr>
        <w:t xml:space="preserve"> נס ציונה שדות</w:t>
      </w:r>
      <w:r>
        <w:rPr>
          <w:rFonts w:asciiTheme="minorBidi" w:hAnsiTheme="minorBidi" w:cs="Arial" w:hint="cs"/>
          <w:sz w:val="24"/>
          <w:szCs w:val="24"/>
          <w:rtl/>
        </w:rPr>
        <w:t xml:space="preserve">(קבוצה </w:t>
      </w:r>
      <w:r w:rsidRPr="00311713">
        <w:rPr>
          <w:rFonts w:asciiTheme="minorBidi" w:hAnsiTheme="minorBidi" w:cs="Arial"/>
          <w:sz w:val="24"/>
          <w:szCs w:val="24"/>
          <w:rtl/>
        </w:rPr>
        <w:t xml:space="preserve"> 722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311713">
        <w:rPr>
          <w:rFonts w:asciiTheme="minorBidi" w:hAnsiTheme="minorBidi" w:cs="Arial"/>
          <w:sz w:val="24"/>
          <w:szCs w:val="24"/>
          <w:rtl/>
        </w:rPr>
        <w:t xml:space="preserve"> תקיים את משחקיה בימי שבת בשעה 12:</w:t>
      </w:r>
      <w:r w:rsidR="008735A6">
        <w:rPr>
          <w:rFonts w:asciiTheme="minorBidi" w:hAnsiTheme="minorBidi" w:cs="Arial" w:hint="cs"/>
          <w:sz w:val="24"/>
          <w:szCs w:val="24"/>
          <w:rtl/>
        </w:rPr>
        <w:t>00</w:t>
      </w:r>
      <w:r w:rsidRPr="00311713">
        <w:rPr>
          <w:rFonts w:asciiTheme="minorBidi" w:hAnsiTheme="minorBidi" w:cs="Arial"/>
          <w:sz w:val="24"/>
          <w:szCs w:val="24"/>
          <w:rtl/>
        </w:rPr>
        <w:t xml:space="preserve"> ( </w:t>
      </w:r>
      <w:r w:rsidR="00271E3D">
        <w:rPr>
          <w:rFonts w:asciiTheme="minorBidi" w:hAnsiTheme="minorBidi" w:cs="Arial" w:hint="cs"/>
          <w:sz w:val="24"/>
          <w:szCs w:val="24"/>
          <w:rtl/>
        </w:rPr>
        <w:t>קטסל</w:t>
      </w:r>
      <w:r w:rsidR="008735A6">
        <w:rPr>
          <w:rFonts w:asciiTheme="minorBidi" w:hAnsiTheme="minorBidi" w:cs="Arial" w:hint="cs"/>
          <w:sz w:val="24"/>
          <w:szCs w:val="24"/>
          <w:rtl/>
        </w:rPr>
        <w:t xml:space="preserve"> א' ת"א א'-569</w:t>
      </w:r>
      <w:r w:rsidRPr="00311713">
        <w:rPr>
          <w:rFonts w:asciiTheme="minorBidi" w:hAnsiTheme="minorBidi" w:cs="Arial"/>
          <w:sz w:val="24"/>
          <w:szCs w:val="24"/>
          <w:rtl/>
        </w:rPr>
        <w:t xml:space="preserve">) </w:t>
      </w:r>
      <w:r w:rsidR="008735A6">
        <w:rPr>
          <w:rFonts w:asciiTheme="minorBidi" w:hAnsiTheme="minorBidi" w:cstheme="minorBidi" w:hint="cs"/>
          <w:sz w:val="24"/>
          <w:szCs w:val="24"/>
          <w:rtl/>
        </w:rPr>
        <w:t>.</w:t>
      </w:r>
    </w:p>
    <w:p w:rsidR="00311713" w:rsidRDefault="00311713" w:rsidP="008735A6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 w:rsidRPr="00311713">
        <w:rPr>
          <w:rFonts w:asciiTheme="minorBidi" w:hAnsiTheme="minorBidi" w:cs="Arial"/>
          <w:sz w:val="24"/>
          <w:szCs w:val="24"/>
          <w:rtl/>
        </w:rPr>
        <w:t xml:space="preserve">קבוצת </w:t>
      </w:r>
      <w:r w:rsidR="008735A6">
        <w:rPr>
          <w:rFonts w:asciiTheme="minorBidi" w:hAnsiTheme="minorBidi" w:cs="Arial" w:hint="cs"/>
          <w:sz w:val="24"/>
          <w:szCs w:val="24"/>
          <w:rtl/>
        </w:rPr>
        <w:t>הפועל</w:t>
      </w:r>
      <w:r w:rsidRPr="00311713">
        <w:rPr>
          <w:rFonts w:asciiTheme="minorBidi" w:hAnsiTheme="minorBidi" w:cs="Arial"/>
          <w:sz w:val="24"/>
          <w:szCs w:val="24"/>
          <w:rtl/>
        </w:rPr>
        <w:t xml:space="preserve"> נס ציונה ארגמן</w:t>
      </w:r>
      <w:r>
        <w:rPr>
          <w:rFonts w:asciiTheme="minorBidi" w:hAnsiTheme="minorBidi" w:cs="Arial" w:hint="cs"/>
          <w:sz w:val="24"/>
          <w:szCs w:val="24"/>
          <w:rtl/>
        </w:rPr>
        <w:t xml:space="preserve">(קבוצה </w:t>
      </w:r>
      <w:r w:rsidRPr="00311713">
        <w:rPr>
          <w:rFonts w:asciiTheme="minorBidi" w:hAnsiTheme="minorBidi" w:cs="Arial"/>
          <w:sz w:val="24"/>
          <w:szCs w:val="24"/>
          <w:rtl/>
        </w:rPr>
        <w:t xml:space="preserve"> 5650 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311713">
        <w:rPr>
          <w:rFonts w:asciiTheme="minorBidi" w:hAnsiTheme="minorBidi" w:cs="Arial"/>
          <w:sz w:val="24"/>
          <w:szCs w:val="24"/>
          <w:rtl/>
        </w:rPr>
        <w:t xml:space="preserve">תקיים את משחקיה הביתיים בימי שבת בשעה 1700 ( </w:t>
      </w:r>
      <w:r w:rsidR="008735A6">
        <w:rPr>
          <w:rFonts w:asciiTheme="minorBidi" w:hAnsiTheme="minorBidi" w:cs="Arial" w:hint="cs"/>
          <w:sz w:val="24"/>
          <w:szCs w:val="24"/>
          <w:rtl/>
        </w:rPr>
        <w:t>ליגה קטסל א' מרכז ב'-573</w:t>
      </w:r>
      <w:r w:rsidRPr="00311713">
        <w:rPr>
          <w:rFonts w:asciiTheme="minorBidi" w:hAnsiTheme="minorBidi" w:cs="Arial"/>
          <w:sz w:val="24"/>
          <w:szCs w:val="24"/>
          <w:rtl/>
        </w:rPr>
        <w:t>)</w:t>
      </w:r>
      <w:r w:rsidR="008735A6">
        <w:rPr>
          <w:rFonts w:asciiTheme="minorBidi" w:hAnsiTheme="minorBidi" w:cstheme="minorBidi" w:hint="cs"/>
          <w:sz w:val="24"/>
          <w:szCs w:val="24"/>
          <w:rtl/>
        </w:rPr>
        <w:t>.</w:t>
      </w:r>
    </w:p>
    <w:p w:rsidR="00311713" w:rsidRPr="00311713" w:rsidRDefault="00311713" w:rsidP="008735A6">
      <w:pPr>
        <w:pStyle w:val="a8"/>
        <w:numPr>
          <w:ilvl w:val="0"/>
          <w:numId w:val="4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 w:rsidRPr="00311713">
        <w:rPr>
          <w:rFonts w:asciiTheme="minorBidi" w:hAnsiTheme="minorBidi" w:cs="Arial"/>
          <w:sz w:val="24"/>
          <w:szCs w:val="24"/>
          <w:rtl/>
        </w:rPr>
        <w:t xml:space="preserve">קבוצת </w:t>
      </w:r>
      <w:r w:rsidR="008735A6">
        <w:rPr>
          <w:rFonts w:asciiTheme="minorBidi" w:hAnsiTheme="minorBidi" w:cs="Arial" w:hint="cs"/>
          <w:sz w:val="24"/>
          <w:szCs w:val="24"/>
          <w:rtl/>
        </w:rPr>
        <w:t>הפועל</w:t>
      </w:r>
      <w:r w:rsidRPr="00311713">
        <w:rPr>
          <w:rFonts w:asciiTheme="minorBidi" w:hAnsiTheme="minorBidi" w:cs="Arial"/>
          <w:sz w:val="24"/>
          <w:szCs w:val="24"/>
          <w:rtl/>
        </w:rPr>
        <w:t xml:space="preserve"> נס ציונה חרוב </w:t>
      </w:r>
      <w:r>
        <w:rPr>
          <w:rFonts w:asciiTheme="minorBidi" w:hAnsiTheme="minorBidi" w:cs="Arial" w:hint="cs"/>
          <w:sz w:val="24"/>
          <w:szCs w:val="24"/>
          <w:rtl/>
        </w:rPr>
        <w:t xml:space="preserve">(קבוצה </w:t>
      </w:r>
      <w:r w:rsidR="008735A6">
        <w:rPr>
          <w:rFonts w:asciiTheme="minorBidi" w:hAnsiTheme="minorBidi" w:cs="Arial" w:hint="cs"/>
          <w:sz w:val="24"/>
          <w:szCs w:val="24"/>
          <w:rtl/>
        </w:rPr>
        <w:t>3823</w:t>
      </w:r>
      <w:r w:rsidRPr="00311713">
        <w:rPr>
          <w:rFonts w:asciiTheme="minorBidi" w:hAnsiTheme="minorBidi" w:cs="Arial"/>
          <w:sz w:val="24"/>
          <w:szCs w:val="24"/>
          <w:rtl/>
        </w:rPr>
        <w:t>) וקבוצת עירוני נס ציונה חצב</w:t>
      </w:r>
      <w:r>
        <w:rPr>
          <w:rFonts w:asciiTheme="minorBidi" w:hAnsiTheme="minorBidi" w:cs="Arial" w:hint="cs"/>
          <w:sz w:val="24"/>
          <w:szCs w:val="24"/>
          <w:rtl/>
        </w:rPr>
        <w:t xml:space="preserve">(קבוצה </w:t>
      </w:r>
      <w:r w:rsidRPr="00311713">
        <w:rPr>
          <w:rFonts w:asciiTheme="minorBidi" w:hAnsiTheme="minorBidi" w:cs="Arial"/>
          <w:sz w:val="24"/>
          <w:szCs w:val="24"/>
          <w:rtl/>
        </w:rPr>
        <w:t xml:space="preserve">4250) יקיימו את משחקיהן הביתיים בימי ראשון בשעה 18:30 – רח' מעלה הפרשים הניו </w:t>
      </w:r>
      <w:proofErr w:type="spellStart"/>
      <w:r w:rsidRPr="00311713">
        <w:rPr>
          <w:rFonts w:asciiTheme="minorBidi" w:hAnsiTheme="minorBidi" w:cs="Arial"/>
          <w:sz w:val="24"/>
          <w:szCs w:val="24"/>
          <w:rtl/>
        </w:rPr>
        <w:t>זילנדים</w:t>
      </w:r>
      <w:proofErr w:type="spellEnd"/>
      <w:r w:rsidRPr="00311713">
        <w:rPr>
          <w:rFonts w:asciiTheme="minorBidi" w:hAnsiTheme="minorBidi" w:cs="Arial"/>
          <w:sz w:val="24"/>
          <w:szCs w:val="24"/>
          <w:rtl/>
        </w:rPr>
        <w:t xml:space="preserve"> נס ציונה</w:t>
      </w:r>
      <w:r w:rsidR="008735A6">
        <w:rPr>
          <w:rFonts w:asciiTheme="minorBidi" w:hAnsiTheme="minorBidi" w:cstheme="minorBidi" w:hint="cs"/>
          <w:sz w:val="24"/>
          <w:szCs w:val="24"/>
          <w:rtl/>
        </w:rPr>
        <w:t>(נערים ב' לאומית מרכז-204).</w:t>
      </w:r>
    </w:p>
    <w:p w:rsidR="00311713" w:rsidRPr="00311713" w:rsidRDefault="00311713" w:rsidP="0031171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</w:p>
    <w:p w:rsidR="00694725" w:rsidRPr="00311713" w:rsidRDefault="00694725" w:rsidP="0031171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  <w:rtl/>
        </w:rPr>
      </w:pPr>
    </w:p>
    <w:p w:rsidR="00694725" w:rsidRDefault="00694725" w:rsidP="00620D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694725" w:rsidRDefault="00694725" w:rsidP="00620D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694725" w:rsidRDefault="00694725" w:rsidP="00620D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694725" w:rsidRDefault="00694725" w:rsidP="00620D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694725" w:rsidRDefault="00694725" w:rsidP="00620D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694725" w:rsidRDefault="00694725" w:rsidP="00620D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694725" w:rsidRDefault="00694725" w:rsidP="00620D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694725" w:rsidRDefault="00694725" w:rsidP="00620D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694725" w:rsidRDefault="00694725" w:rsidP="00620D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694725" w:rsidRDefault="00694725" w:rsidP="00620D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694725" w:rsidRPr="00242A41" w:rsidRDefault="00694725" w:rsidP="00620D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620D8E" w:rsidRPr="00620D8E" w:rsidRDefault="00620D8E" w:rsidP="00620D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D463F7" w:rsidRPr="00454DAF" w:rsidRDefault="007A1D33" w:rsidP="007A1D3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4320" w:firstLine="720"/>
        <w:jc w:val="center"/>
        <w:rPr>
          <w:rFonts w:asciiTheme="minorBidi" w:hAnsiTheme="minorBidi" w:cstheme="minorBidi"/>
          <w:b/>
          <w:bCs/>
          <w:rtl/>
          <w:lang w:eastAsia="he-IL"/>
        </w:rPr>
      </w:pPr>
      <w:r w:rsidRPr="00454DAF">
        <w:rPr>
          <w:rFonts w:asciiTheme="minorBidi" w:hAnsiTheme="minorBidi" w:cstheme="minorBidi"/>
          <w:b/>
          <w:bCs/>
          <w:rtl/>
          <w:lang w:eastAsia="he-IL"/>
        </w:rPr>
        <w:t>בכבוד רב,</w:t>
      </w:r>
    </w:p>
    <w:p w:rsidR="00E924AE" w:rsidRPr="00454DAF" w:rsidRDefault="00E924AE" w:rsidP="00E924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center"/>
        <w:rPr>
          <w:rFonts w:asciiTheme="minorBidi" w:hAnsiTheme="minorBidi" w:cstheme="minorBidi"/>
          <w:b/>
          <w:bCs/>
          <w:rtl/>
          <w:lang w:eastAsia="he-IL"/>
        </w:rPr>
      </w:pPr>
    </w:p>
    <w:p w:rsidR="00E924AE" w:rsidRPr="00454DAF" w:rsidRDefault="00E924AE" w:rsidP="00E924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center"/>
        <w:rPr>
          <w:rFonts w:asciiTheme="minorBidi" w:hAnsiTheme="minorBidi" w:cstheme="minorBidi"/>
          <w:b/>
          <w:bCs/>
          <w:rtl/>
          <w:lang w:eastAsia="he-IL"/>
        </w:rPr>
      </w:pPr>
    </w:p>
    <w:p w:rsidR="00E924AE" w:rsidRPr="00454DAF" w:rsidRDefault="00E924AE" w:rsidP="00E924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center"/>
        <w:rPr>
          <w:rFonts w:asciiTheme="minorBidi" w:hAnsiTheme="minorBidi" w:cstheme="minorBidi"/>
          <w:b/>
          <w:bCs/>
          <w:rtl/>
          <w:lang w:eastAsia="he-IL"/>
        </w:rPr>
      </w:pPr>
      <w:r w:rsidRPr="00454DAF">
        <w:rPr>
          <w:rFonts w:asciiTheme="minorBidi" w:hAnsiTheme="minorBidi" w:cstheme="minorBidi"/>
          <w:b/>
          <w:bCs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rtl/>
          <w:lang w:eastAsia="he-IL"/>
        </w:rPr>
        <w:t>נפתלי גושן,</w:t>
      </w:r>
    </w:p>
    <w:p w:rsidR="00E924AE" w:rsidRDefault="00E924AE" w:rsidP="00694725">
      <w:pPr>
        <w:jc w:val="center"/>
        <w:rPr>
          <w:rFonts w:asciiTheme="minorBidi" w:hAnsiTheme="minorBidi" w:cstheme="minorBidi"/>
          <w:color w:val="000000"/>
          <w:rtl/>
          <w:lang w:eastAsia="he-IL"/>
        </w:rPr>
      </w:pPr>
      <w:r w:rsidRPr="00454DAF">
        <w:rPr>
          <w:rFonts w:asciiTheme="minorBidi" w:hAnsiTheme="minorBidi" w:cstheme="minorBidi"/>
          <w:b/>
          <w:bCs/>
          <w:color w:val="000000"/>
          <w:rtl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color w:val="000000"/>
          <w:rtl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color w:val="000000"/>
          <w:rtl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color w:val="000000"/>
          <w:rtl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color w:val="000000"/>
          <w:rtl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color w:val="000000"/>
          <w:rtl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color w:val="000000"/>
          <w:rtl/>
          <w:lang w:eastAsia="he-IL"/>
        </w:rPr>
        <w:tab/>
        <w:t>רכז הליגות</w:t>
      </w:r>
    </w:p>
    <w:p w:rsidR="00271E3D" w:rsidRDefault="00271E3D" w:rsidP="00694725">
      <w:pPr>
        <w:jc w:val="center"/>
        <w:rPr>
          <w:rFonts w:asciiTheme="minorBidi" w:hAnsiTheme="minorBidi" w:cstheme="minorBidi"/>
          <w:color w:val="000000"/>
          <w:rtl/>
          <w:lang w:eastAsia="he-IL"/>
        </w:rPr>
      </w:pPr>
    </w:p>
    <w:p w:rsidR="00271E3D" w:rsidRDefault="00271E3D" w:rsidP="00694725">
      <w:pPr>
        <w:jc w:val="center"/>
        <w:rPr>
          <w:rFonts w:asciiTheme="minorBidi" w:hAnsiTheme="minorBidi" w:cstheme="minorBidi"/>
          <w:color w:val="000000"/>
          <w:rtl/>
          <w:lang w:eastAsia="he-IL"/>
        </w:rPr>
      </w:pPr>
    </w:p>
    <w:p w:rsidR="00E924AE" w:rsidRDefault="00E924AE" w:rsidP="00E924AE">
      <w:pPr>
        <w:jc w:val="both"/>
        <w:rPr>
          <w:rFonts w:asciiTheme="minorBidi" w:hAnsiTheme="minorBidi" w:cstheme="minorBidi"/>
          <w:color w:val="000000"/>
          <w:rtl/>
          <w:lang w:eastAsia="he-IL"/>
        </w:rPr>
      </w:pPr>
    </w:p>
    <w:p w:rsidR="00E924AE" w:rsidRPr="00163C49" w:rsidRDefault="00163C49" w:rsidP="00694725">
      <w:pPr>
        <w:ind w:right="-1080"/>
        <w:rPr>
          <w:rFonts w:asciiTheme="minorBidi" w:hAnsiTheme="minorBidi" w:cstheme="minorBidi"/>
          <w:sz w:val="16"/>
          <w:szCs w:val="16"/>
          <w:rtl/>
        </w:rPr>
      </w:pPr>
      <w:r w:rsidRPr="00163C49">
        <w:rPr>
          <w:rFonts w:asciiTheme="minorBidi" w:hAnsiTheme="minorBidi" w:cstheme="minorBidi" w:hint="cs"/>
          <w:sz w:val="16"/>
          <w:szCs w:val="16"/>
          <w:rtl/>
        </w:rPr>
        <w:t xml:space="preserve">0/חוזרים/שינויים/2021-22/ מספר </w:t>
      </w:r>
      <w:r w:rsidR="00796FF2">
        <w:rPr>
          <w:rFonts w:asciiTheme="minorBidi" w:hAnsiTheme="minorBidi" w:cstheme="minorBidi" w:hint="cs"/>
          <w:sz w:val="16"/>
          <w:szCs w:val="16"/>
          <w:rtl/>
        </w:rPr>
        <w:t>2</w:t>
      </w:r>
    </w:p>
    <w:p w:rsidR="00E924AE" w:rsidRPr="007A1D33" w:rsidRDefault="00E924AE" w:rsidP="00E924AE">
      <w:pPr>
        <w:ind w:left="-1054" w:right="-1080"/>
        <w:rPr>
          <w:rFonts w:asciiTheme="minorBidi" w:hAnsiTheme="minorBidi" w:cstheme="minorBidi"/>
          <w:rtl/>
        </w:rPr>
      </w:pPr>
    </w:p>
    <w:p w:rsidR="003C3562" w:rsidRPr="007A1D33" w:rsidRDefault="003C3562" w:rsidP="003C3562">
      <w:pPr>
        <w:ind w:left="-1054" w:right="-1080"/>
        <w:rPr>
          <w:rFonts w:asciiTheme="minorBidi" w:hAnsiTheme="minorBidi" w:cstheme="minorBidi"/>
          <w:rtl/>
        </w:rPr>
      </w:pPr>
    </w:p>
    <w:sectPr w:rsidR="003C3562" w:rsidRPr="007A1D33" w:rsidSect="00C928AB">
      <w:headerReference w:type="default" r:id="rId10"/>
      <w:footerReference w:type="defaul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DB8" w:rsidRDefault="00F00DB8">
      <w:r>
        <w:separator/>
      </w:r>
    </w:p>
  </w:endnote>
  <w:endnote w:type="continuationSeparator" w:id="0">
    <w:p w:rsidR="00F00DB8" w:rsidRDefault="00F00D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QDavid">
    <w:panose1 w:val="00000000000000000000"/>
    <w:charset w:val="02"/>
    <w:family w:val="auto"/>
    <w:notTrueType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489" w:rsidRDefault="00AE1489" w:rsidP="003C3562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EDB4CA" wp14:editId="7F3D5FB4">
          <wp:simplePos x="0" y="0"/>
          <wp:positionH relativeFrom="column">
            <wp:posOffset>-1181100</wp:posOffset>
          </wp:positionH>
          <wp:positionV relativeFrom="paragraph">
            <wp:posOffset>-730835</wp:posOffset>
          </wp:positionV>
          <wp:extent cx="7658100" cy="1443890"/>
          <wp:effectExtent l="0" t="0" r="0" b="0"/>
          <wp:wrapNone/>
          <wp:docPr id="9" name="תמונה 9" descr="C:\Users\Bruria\Downloads\ibba_1b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Bruria\Downloads\ibba_1b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4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DB8" w:rsidRDefault="00F00DB8">
      <w:r>
        <w:separator/>
      </w:r>
    </w:p>
  </w:footnote>
  <w:footnote w:type="continuationSeparator" w:id="0">
    <w:p w:rsidR="00F00DB8" w:rsidRDefault="00F00D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939322744"/>
      <w:docPartObj>
        <w:docPartGallery w:val="Page Numbers (Top of Page)"/>
        <w:docPartUnique/>
      </w:docPartObj>
    </w:sdtPr>
    <w:sdtEndPr>
      <w:rPr>
        <w:cs/>
      </w:rPr>
    </w:sdtEndPr>
    <w:sdtContent>
      <w:p w:rsidR="00AE1489" w:rsidRDefault="00AE1489">
        <w:pPr>
          <w:pStyle w:val="a3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A348C4" w:rsidRPr="00A348C4">
          <w:rPr>
            <w:noProof/>
            <w:rtl/>
            <w:lang w:val="he-IL"/>
          </w:rPr>
          <w:t>4</w:t>
        </w:r>
        <w:r>
          <w:fldChar w:fldCharType="end"/>
        </w:r>
      </w:p>
    </w:sdtContent>
  </w:sdt>
  <w:p w:rsidR="00AE1489" w:rsidRDefault="00AE148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73449"/>
    <w:multiLevelType w:val="hybridMultilevel"/>
    <w:tmpl w:val="223255E0"/>
    <w:lvl w:ilvl="0" w:tplc="20BC2BB2">
      <w:start w:val="1"/>
      <w:numFmt w:val="bullet"/>
      <w:lvlText w:val="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03CA010E"/>
    <w:multiLevelType w:val="hybridMultilevel"/>
    <w:tmpl w:val="9EC6AF0E"/>
    <w:lvl w:ilvl="0" w:tplc="261C83BA">
      <w:start w:val="1"/>
      <w:numFmt w:val="bullet"/>
      <w:lvlText w:val=""/>
      <w:lvlJc w:val="left"/>
      <w:pPr>
        <w:ind w:left="927" w:hanging="360"/>
      </w:pPr>
      <w:rPr>
        <w:rFonts w:ascii="Symbol" w:hAnsi="Symbol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2">
    <w:nsid w:val="046A1600"/>
    <w:multiLevelType w:val="hybridMultilevel"/>
    <w:tmpl w:val="D8A4A9A6"/>
    <w:lvl w:ilvl="0" w:tplc="77A68AC2">
      <w:start w:val="1"/>
      <w:numFmt w:val="hebrew1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4A13EBA"/>
    <w:multiLevelType w:val="hybridMultilevel"/>
    <w:tmpl w:val="57E8EB2E"/>
    <w:lvl w:ilvl="0" w:tplc="55AE58E0">
      <w:start w:val="1"/>
      <w:numFmt w:val="bullet"/>
      <w:lvlText w:val=""/>
      <w:lvlJc w:val="left"/>
      <w:pPr>
        <w:ind w:left="26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3C2633"/>
    <w:multiLevelType w:val="hybridMultilevel"/>
    <w:tmpl w:val="0262B40E"/>
    <w:lvl w:ilvl="0" w:tplc="2160B5E8">
      <w:start w:val="3"/>
      <w:numFmt w:val="hebrew1"/>
      <w:lvlText w:val="%1."/>
      <w:lvlJc w:val="left"/>
      <w:pPr>
        <w:ind w:left="126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B12879"/>
    <w:multiLevelType w:val="hybridMultilevel"/>
    <w:tmpl w:val="B3D0D40C"/>
    <w:lvl w:ilvl="0" w:tplc="08E4533C">
      <w:start w:val="6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">
    <w:nsid w:val="0D037154"/>
    <w:multiLevelType w:val="hybridMultilevel"/>
    <w:tmpl w:val="CE6696BA"/>
    <w:lvl w:ilvl="0" w:tplc="475ACCA2">
      <w:start w:val="3"/>
      <w:numFmt w:val="hebrew1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</w:lvl>
    <w:lvl w:ilvl="3" w:tplc="0409000F" w:tentative="1">
      <w:start w:val="1"/>
      <w:numFmt w:val="decimal"/>
      <w:lvlText w:val="%4."/>
      <w:lvlJc w:val="left"/>
      <w:pPr>
        <w:ind w:left="3086" w:hanging="360"/>
      </w:p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</w:lvl>
    <w:lvl w:ilvl="6" w:tplc="0409000F" w:tentative="1">
      <w:start w:val="1"/>
      <w:numFmt w:val="decimal"/>
      <w:lvlText w:val="%7."/>
      <w:lvlJc w:val="left"/>
      <w:pPr>
        <w:ind w:left="5246" w:hanging="360"/>
      </w:p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7">
    <w:nsid w:val="0E422B10"/>
    <w:multiLevelType w:val="hybridMultilevel"/>
    <w:tmpl w:val="EA601F4C"/>
    <w:lvl w:ilvl="0" w:tplc="B72A7AA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B66313"/>
    <w:multiLevelType w:val="hybridMultilevel"/>
    <w:tmpl w:val="B0EE0868"/>
    <w:lvl w:ilvl="0" w:tplc="65EEE604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86D3F0E"/>
    <w:multiLevelType w:val="hybridMultilevel"/>
    <w:tmpl w:val="65A871D0"/>
    <w:lvl w:ilvl="0" w:tplc="F35C9F28">
      <w:start w:val="7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19A6299B"/>
    <w:multiLevelType w:val="hybridMultilevel"/>
    <w:tmpl w:val="00C83444"/>
    <w:lvl w:ilvl="0" w:tplc="7C8445B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B31D5D"/>
    <w:multiLevelType w:val="hybridMultilevel"/>
    <w:tmpl w:val="51F2FFBE"/>
    <w:lvl w:ilvl="0" w:tplc="0409000D">
      <w:start w:val="1"/>
      <w:numFmt w:val="bullet"/>
      <w:lvlText w:val=""/>
      <w:lvlJc w:val="left"/>
      <w:pPr>
        <w:tabs>
          <w:tab w:val="num" w:pos="757"/>
        </w:tabs>
        <w:ind w:left="75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77"/>
        </w:tabs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97"/>
        </w:tabs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17"/>
        </w:tabs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37"/>
        </w:tabs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57"/>
        </w:tabs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77"/>
        </w:tabs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97"/>
        </w:tabs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17"/>
        </w:tabs>
        <w:ind w:left="6517" w:hanging="360"/>
      </w:pPr>
      <w:rPr>
        <w:rFonts w:ascii="Wingdings" w:hAnsi="Wingdings" w:hint="default"/>
      </w:rPr>
    </w:lvl>
  </w:abstractNum>
  <w:abstractNum w:abstractNumId="12">
    <w:nsid w:val="20453020"/>
    <w:multiLevelType w:val="hybridMultilevel"/>
    <w:tmpl w:val="C7D81E2E"/>
    <w:lvl w:ilvl="0" w:tplc="59FA5134">
      <w:start w:val="3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B50505"/>
    <w:multiLevelType w:val="hybridMultilevel"/>
    <w:tmpl w:val="D95C3418"/>
    <w:lvl w:ilvl="0" w:tplc="6B52A7AA">
      <w:start w:val="10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24D07C7A"/>
    <w:multiLevelType w:val="hybridMultilevel"/>
    <w:tmpl w:val="C5AA917E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CD2A4B"/>
    <w:multiLevelType w:val="hybridMultilevel"/>
    <w:tmpl w:val="7CAA1E54"/>
    <w:lvl w:ilvl="0" w:tplc="6930CD10">
      <w:start w:val="2"/>
      <w:numFmt w:val="decimal"/>
      <w:lvlText w:val="%1."/>
      <w:lvlJc w:val="left"/>
      <w:pPr>
        <w:tabs>
          <w:tab w:val="num" w:pos="2055"/>
        </w:tabs>
        <w:ind w:left="205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775"/>
        </w:tabs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95"/>
        </w:tabs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15"/>
        </w:tabs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35"/>
        </w:tabs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55"/>
        </w:tabs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75"/>
        </w:tabs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95"/>
        </w:tabs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15"/>
        </w:tabs>
        <w:ind w:left="7815" w:hanging="180"/>
      </w:pPr>
    </w:lvl>
  </w:abstractNum>
  <w:abstractNum w:abstractNumId="16">
    <w:nsid w:val="2C10290E"/>
    <w:multiLevelType w:val="hybridMultilevel"/>
    <w:tmpl w:val="57D046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D863A99"/>
    <w:multiLevelType w:val="hybridMultilevel"/>
    <w:tmpl w:val="6538A71A"/>
    <w:lvl w:ilvl="0" w:tplc="6FBC18F8">
      <w:start w:val="13"/>
      <w:numFmt w:val="bullet"/>
      <w:lvlText w:val=""/>
      <w:lvlJc w:val="left"/>
      <w:pPr>
        <w:ind w:left="720" w:hanging="360"/>
      </w:pPr>
      <w:rPr>
        <w:rFonts w:ascii="Wingdings" w:eastAsia="Times New Roman" w:hAnsi="Wingdings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4C67BC"/>
    <w:multiLevelType w:val="hybridMultilevel"/>
    <w:tmpl w:val="5E9627DC"/>
    <w:lvl w:ilvl="0" w:tplc="59543DF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C6101B"/>
    <w:multiLevelType w:val="hybridMultilevel"/>
    <w:tmpl w:val="84368696"/>
    <w:lvl w:ilvl="0" w:tplc="34ECB07E">
      <w:start w:val="3"/>
      <w:numFmt w:val="hebrew1"/>
      <w:lvlText w:val="%1."/>
      <w:lvlJc w:val="left"/>
      <w:pPr>
        <w:ind w:left="11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3" w:hanging="360"/>
      </w:pPr>
    </w:lvl>
    <w:lvl w:ilvl="2" w:tplc="0409001B" w:tentative="1">
      <w:start w:val="1"/>
      <w:numFmt w:val="lowerRoman"/>
      <w:lvlText w:val="%3."/>
      <w:lvlJc w:val="right"/>
      <w:pPr>
        <w:ind w:left="2593" w:hanging="180"/>
      </w:pPr>
    </w:lvl>
    <w:lvl w:ilvl="3" w:tplc="0409000F" w:tentative="1">
      <w:start w:val="1"/>
      <w:numFmt w:val="decimal"/>
      <w:lvlText w:val="%4."/>
      <w:lvlJc w:val="left"/>
      <w:pPr>
        <w:ind w:left="3313" w:hanging="360"/>
      </w:pPr>
    </w:lvl>
    <w:lvl w:ilvl="4" w:tplc="04090019" w:tentative="1">
      <w:start w:val="1"/>
      <w:numFmt w:val="lowerLetter"/>
      <w:lvlText w:val="%5."/>
      <w:lvlJc w:val="left"/>
      <w:pPr>
        <w:ind w:left="4033" w:hanging="360"/>
      </w:pPr>
    </w:lvl>
    <w:lvl w:ilvl="5" w:tplc="0409001B" w:tentative="1">
      <w:start w:val="1"/>
      <w:numFmt w:val="lowerRoman"/>
      <w:lvlText w:val="%6."/>
      <w:lvlJc w:val="right"/>
      <w:pPr>
        <w:ind w:left="4753" w:hanging="180"/>
      </w:pPr>
    </w:lvl>
    <w:lvl w:ilvl="6" w:tplc="0409000F" w:tentative="1">
      <w:start w:val="1"/>
      <w:numFmt w:val="decimal"/>
      <w:lvlText w:val="%7."/>
      <w:lvlJc w:val="left"/>
      <w:pPr>
        <w:ind w:left="5473" w:hanging="360"/>
      </w:pPr>
    </w:lvl>
    <w:lvl w:ilvl="7" w:tplc="04090019" w:tentative="1">
      <w:start w:val="1"/>
      <w:numFmt w:val="lowerLetter"/>
      <w:lvlText w:val="%8."/>
      <w:lvlJc w:val="left"/>
      <w:pPr>
        <w:ind w:left="6193" w:hanging="360"/>
      </w:pPr>
    </w:lvl>
    <w:lvl w:ilvl="8" w:tplc="0409001B" w:tentative="1">
      <w:start w:val="1"/>
      <w:numFmt w:val="lowerRoman"/>
      <w:lvlText w:val="%9."/>
      <w:lvlJc w:val="right"/>
      <w:pPr>
        <w:ind w:left="6913" w:hanging="180"/>
      </w:pPr>
    </w:lvl>
  </w:abstractNum>
  <w:abstractNum w:abstractNumId="20">
    <w:nsid w:val="30752A27"/>
    <w:multiLevelType w:val="hybridMultilevel"/>
    <w:tmpl w:val="23E68078"/>
    <w:lvl w:ilvl="0" w:tplc="D8AE2662">
      <w:start w:val="1"/>
      <w:numFmt w:val="hebrew1"/>
      <w:lvlText w:val="%1."/>
      <w:lvlJc w:val="center"/>
      <w:pPr>
        <w:ind w:left="656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76" w:hanging="360"/>
      </w:pPr>
    </w:lvl>
    <w:lvl w:ilvl="2" w:tplc="0409001B" w:tentative="1">
      <w:start w:val="1"/>
      <w:numFmt w:val="lowerRoman"/>
      <w:lvlText w:val="%3."/>
      <w:lvlJc w:val="right"/>
      <w:pPr>
        <w:ind w:left="2096" w:hanging="180"/>
      </w:pPr>
    </w:lvl>
    <w:lvl w:ilvl="3" w:tplc="0409000F" w:tentative="1">
      <w:start w:val="1"/>
      <w:numFmt w:val="decimal"/>
      <w:lvlText w:val="%4."/>
      <w:lvlJc w:val="left"/>
      <w:pPr>
        <w:ind w:left="2816" w:hanging="360"/>
      </w:pPr>
    </w:lvl>
    <w:lvl w:ilvl="4" w:tplc="04090019" w:tentative="1">
      <w:start w:val="1"/>
      <w:numFmt w:val="lowerLetter"/>
      <w:lvlText w:val="%5."/>
      <w:lvlJc w:val="left"/>
      <w:pPr>
        <w:ind w:left="3536" w:hanging="360"/>
      </w:pPr>
    </w:lvl>
    <w:lvl w:ilvl="5" w:tplc="0409001B" w:tentative="1">
      <w:start w:val="1"/>
      <w:numFmt w:val="lowerRoman"/>
      <w:lvlText w:val="%6."/>
      <w:lvlJc w:val="right"/>
      <w:pPr>
        <w:ind w:left="4256" w:hanging="180"/>
      </w:pPr>
    </w:lvl>
    <w:lvl w:ilvl="6" w:tplc="0409000F" w:tentative="1">
      <w:start w:val="1"/>
      <w:numFmt w:val="decimal"/>
      <w:lvlText w:val="%7."/>
      <w:lvlJc w:val="left"/>
      <w:pPr>
        <w:ind w:left="4976" w:hanging="360"/>
      </w:pPr>
    </w:lvl>
    <w:lvl w:ilvl="7" w:tplc="04090019" w:tentative="1">
      <w:start w:val="1"/>
      <w:numFmt w:val="lowerLetter"/>
      <w:lvlText w:val="%8."/>
      <w:lvlJc w:val="left"/>
      <w:pPr>
        <w:ind w:left="5696" w:hanging="360"/>
      </w:pPr>
    </w:lvl>
    <w:lvl w:ilvl="8" w:tplc="0409001B" w:tentative="1">
      <w:start w:val="1"/>
      <w:numFmt w:val="lowerRoman"/>
      <w:lvlText w:val="%9."/>
      <w:lvlJc w:val="right"/>
      <w:pPr>
        <w:ind w:left="6416" w:hanging="180"/>
      </w:pPr>
    </w:lvl>
  </w:abstractNum>
  <w:abstractNum w:abstractNumId="21">
    <w:nsid w:val="347649D9"/>
    <w:multiLevelType w:val="hybridMultilevel"/>
    <w:tmpl w:val="B6A8C7D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2">
    <w:nsid w:val="38C51539"/>
    <w:multiLevelType w:val="hybridMultilevel"/>
    <w:tmpl w:val="8FE4876A"/>
    <w:lvl w:ilvl="0" w:tplc="9BF23E62">
      <w:start w:val="12"/>
      <w:numFmt w:val="hebrew1"/>
      <w:lvlText w:val="%1."/>
      <w:lvlJc w:val="left"/>
      <w:pPr>
        <w:tabs>
          <w:tab w:val="num" w:pos="1620"/>
        </w:tabs>
        <w:ind w:left="1620" w:hanging="720"/>
      </w:pPr>
      <w:rPr>
        <w:rFonts w:cs="David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3">
    <w:nsid w:val="3976353E"/>
    <w:multiLevelType w:val="hybridMultilevel"/>
    <w:tmpl w:val="86C234A6"/>
    <w:lvl w:ilvl="0" w:tplc="DB8C364C">
      <w:start w:val="1"/>
      <w:numFmt w:val="decimal"/>
      <w:lvlText w:val="%1)"/>
      <w:lvlJc w:val="left"/>
      <w:pPr>
        <w:ind w:left="1500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4">
    <w:nsid w:val="3AF621E8"/>
    <w:multiLevelType w:val="multilevel"/>
    <w:tmpl w:val="02502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1435DDE"/>
    <w:multiLevelType w:val="hybridMultilevel"/>
    <w:tmpl w:val="D1E26694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BA73FB"/>
    <w:multiLevelType w:val="hybridMultilevel"/>
    <w:tmpl w:val="F24E635A"/>
    <w:lvl w:ilvl="0" w:tplc="11E2611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5017E3A"/>
    <w:multiLevelType w:val="hybridMultilevel"/>
    <w:tmpl w:val="5470B042"/>
    <w:lvl w:ilvl="0" w:tplc="0409000D">
      <w:start w:val="1"/>
      <w:numFmt w:val="bullet"/>
      <w:lvlText w:val=""/>
      <w:lvlJc w:val="left"/>
      <w:pPr>
        <w:ind w:left="57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28">
    <w:nsid w:val="47A83932"/>
    <w:multiLevelType w:val="hybridMultilevel"/>
    <w:tmpl w:val="4066DC46"/>
    <w:lvl w:ilvl="0" w:tplc="EECCAB28">
      <w:start w:val="1"/>
      <w:numFmt w:val="hebrew1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8911EED"/>
    <w:multiLevelType w:val="hybridMultilevel"/>
    <w:tmpl w:val="5E9AA836"/>
    <w:lvl w:ilvl="0" w:tplc="04090013">
      <w:start w:val="1"/>
      <w:numFmt w:val="hebrew1"/>
      <w:lvlText w:val="%1."/>
      <w:lvlJc w:val="center"/>
      <w:pPr>
        <w:ind w:left="615" w:hanging="360"/>
      </w:p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0">
    <w:nsid w:val="4CED6BA8"/>
    <w:multiLevelType w:val="hybridMultilevel"/>
    <w:tmpl w:val="07AA44C6"/>
    <w:lvl w:ilvl="0" w:tplc="1A2A0408">
      <w:start w:val="4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52361758"/>
    <w:multiLevelType w:val="hybridMultilevel"/>
    <w:tmpl w:val="BBDC6032"/>
    <w:lvl w:ilvl="0" w:tplc="70BC5B6C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2">
    <w:nsid w:val="52E27211"/>
    <w:multiLevelType w:val="hybridMultilevel"/>
    <w:tmpl w:val="110EC096"/>
    <w:lvl w:ilvl="0" w:tplc="D5CA3C2E">
      <w:start w:val="1"/>
      <w:numFmt w:val="decimal"/>
      <w:lvlText w:val="%1)"/>
      <w:lvlJc w:val="left"/>
      <w:pPr>
        <w:ind w:left="2138" w:hanging="72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>
    <w:nsid w:val="5A147267"/>
    <w:multiLevelType w:val="hybridMultilevel"/>
    <w:tmpl w:val="5A70D5A0"/>
    <w:lvl w:ilvl="0" w:tplc="20BC2BB2">
      <w:start w:val="1"/>
      <w:numFmt w:val="bullet"/>
      <w:lvlText w:val=""/>
      <w:lvlJc w:val="left"/>
      <w:pPr>
        <w:ind w:left="27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CC1B09"/>
    <w:multiLevelType w:val="hybridMultilevel"/>
    <w:tmpl w:val="321E123C"/>
    <w:lvl w:ilvl="0" w:tplc="E824552E">
      <w:start w:val="7"/>
      <w:numFmt w:val="decimal"/>
      <w:lvlText w:val="%1."/>
      <w:lvlJc w:val="left"/>
      <w:pPr>
        <w:ind w:left="18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46" w:hanging="360"/>
      </w:pPr>
    </w:lvl>
    <w:lvl w:ilvl="2" w:tplc="0409001B" w:tentative="1">
      <w:start w:val="1"/>
      <w:numFmt w:val="lowerRoman"/>
      <w:lvlText w:val="%3."/>
      <w:lvlJc w:val="right"/>
      <w:pPr>
        <w:ind w:left="3266" w:hanging="180"/>
      </w:pPr>
    </w:lvl>
    <w:lvl w:ilvl="3" w:tplc="0409000F" w:tentative="1">
      <w:start w:val="1"/>
      <w:numFmt w:val="decimal"/>
      <w:lvlText w:val="%4."/>
      <w:lvlJc w:val="left"/>
      <w:pPr>
        <w:ind w:left="3986" w:hanging="360"/>
      </w:pPr>
    </w:lvl>
    <w:lvl w:ilvl="4" w:tplc="04090019" w:tentative="1">
      <w:start w:val="1"/>
      <w:numFmt w:val="lowerLetter"/>
      <w:lvlText w:val="%5."/>
      <w:lvlJc w:val="left"/>
      <w:pPr>
        <w:ind w:left="4706" w:hanging="360"/>
      </w:pPr>
    </w:lvl>
    <w:lvl w:ilvl="5" w:tplc="0409001B" w:tentative="1">
      <w:start w:val="1"/>
      <w:numFmt w:val="lowerRoman"/>
      <w:lvlText w:val="%6."/>
      <w:lvlJc w:val="right"/>
      <w:pPr>
        <w:ind w:left="5426" w:hanging="180"/>
      </w:pPr>
    </w:lvl>
    <w:lvl w:ilvl="6" w:tplc="0409000F" w:tentative="1">
      <w:start w:val="1"/>
      <w:numFmt w:val="decimal"/>
      <w:lvlText w:val="%7."/>
      <w:lvlJc w:val="left"/>
      <w:pPr>
        <w:ind w:left="6146" w:hanging="360"/>
      </w:pPr>
    </w:lvl>
    <w:lvl w:ilvl="7" w:tplc="04090019" w:tentative="1">
      <w:start w:val="1"/>
      <w:numFmt w:val="lowerLetter"/>
      <w:lvlText w:val="%8."/>
      <w:lvlJc w:val="left"/>
      <w:pPr>
        <w:ind w:left="6866" w:hanging="360"/>
      </w:pPr>
    </w:lvl>
    <w:lvl w:ilvl="8" w:tplc="0409001B" w:tentative="1">
      <w:start w:val="1"/>
      <w:numFmt w:val="lowerRoman"/>
      <w:lvlText w:val="%9."/>
      <w:lvlJc w:val="right"/>
      <w:pPr>
        <w:ind w:left="7586" w:hanging="180"/>
      </w:pPr>
    </w:lvl>
  </w:abstractNum>
  <w:abstractNum w:abstractNumId="35">
    <w:nsid w:val="5D140B9A"/>
    <w:multiLevelType w:val="hybridMultilevel"/>
    <w:tmpl w:val="16DC695E"/>
    <w:lvl w:ilvl="0" w:tplc="977017C4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F2844E6"/>
    <w:multiLevelType w:val="hybridMultilevel"/>
    <w:tmpl w:val="7ED6371A"/>
    <w:lvl w:ilvl="0" w:tplc="53A69440">
      <w:start w:val="5"/>
      <w:numFmt w:val="decimal"/>
      <w:lvlText w:val="%1."/>
      <w:lvlJc w:val="left"/>
      <w:pPr>
        <w:ind w:left="1350" w:hanging="360"/>
      </w:pPr>
      <w:rPr>
        <w:rFonts w:ascii="Arial" w:hAnsi="Arial" w:cs="Arial" w:hint="default"/>
      </w:r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7">
    <w:nsid w:val="67A9195B"/>
    <w:multiLevelType w:val="hybridMultilevel"/>
    <w:tmpl w:val="4DE4A98A"/>
    <w:lvl w:ilvl="0" w:tplc="0409000D">
      <w:start w:val="1"/>
      <w:numFmt w:val="bullet"/>
      <w:lvlText w:val="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135"/>
        </w:tabs>
        <w:ind w:left="31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855"/>
        </w:tabs>
        <w:ind w:left="38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575"/>
        </w:tabs>
        <w:ind w:left="45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295"/>
        </w:tabs>
        <w:ind w:left="52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015"/>
        </w:tabs>
        <w:ind w:left="60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735"/>
        </w:tabs>
        <w:ind w:left="67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455"/>
        </w:tabs>
        <w:ind w:left="74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175"/>
        </w:tabs>
        <w:ind w:left="8175" w:hanging="360"/>
      </w:pPr>
      <w:rPr>
        <w:rFonts w:ascii="Wingdings" w:hAnsi="Wingdings" w:hint="default"/>
      </w:rPr>
    </w:lvl>
  </w:abstractNum>
  <w:abstractNum w:abstractNumId="38">
    <w:nsid w:val="6E852CF6"/>
    <w:multiLevelType w:val="hybridMultilevel"/>
    <w:tmpl w:val="B036A726"/>
    <w:lvl w:ilvl="0" w:tplc="BBEC0038">
      <w:start w:val="1"/>
      <w:numFmt w:val="hebrew1"/>
      <w:lvlText w:val="%1.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175718C"/>
    <w:multiLevelType w:val="multilevel"/>
    <w:tmpl w:val="B1A2FFE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55"/>
        </w:tabs>
        <w:ind w:left="205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110"/>
        </w:tabs>
        <w:ind w:left="41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805"/>
        </w:tabs>
        <w:ind w:left="58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860"/>
        </w:tabs>
        <w:ind w:left="78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555"/>
        </w:tabs>
        <w:ind w:left="9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250"/>
        </w:tabs>
        <w:ind w:left="112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305"/>
        </w:tabs>
        <w:ind w:left="133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000"/>
        </w:tabs>
        <w:ind w:left="15000" w:hanging="1440"/>
      </w:pPr>
      <w:rPr>
        <w:rFonts w:hint="default"/>
      </w:rPr>
    </w:lvl>
  </w:abstractNum>
  <w:abstractNum w:abstractNumId="40">
    <w:nsid w:val="71A764EB"/>
    <w:multiLevelType w:val="hybridMultilevel"/>
    <w:tmpl w:val="E2C68C3C"/>
    <w:lvl w:ilvl="0" w:tplc="C2DE41DC">
      <w:start w:val="6"/>
      <w:numFmt w:val="bullet"/>
      <w:lvlText w:val=""/>
      <w:lvlJc w:val="left"/>
      <w:pPr>
        <w:ind w:left="180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>
    <w:nsid w:val="752A1096"/>
    <w:multiLevelType w:val="hybridMultilevel"/>
    <w:tmpl w:val="2B0CE5C2"/>
    <w:lvl w:ilvl="0" w:tplc="7388A608">
      <w:numFmt w:val="bullet"/>
      <w:lvlText w:val=""/>
      <w:lvlJc w:val="left"/>
      <w:pPr>
        <w:ind w:left="1080" w:hanging="360"/>
      </w:pPr>
      <w:rPr>
        <w:rFonts w:ascii="Symbol" w:eastAsia="Times New Roman" w:hAnsi="Symbol" w:cs="Guttman Yad-Brush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6F029AA"/>
    <w:multiLevelType w:val="hybridMultilevel"/>
    <w:tmpl w:val="0554EB4E"/>
    <w:lvl w:ilvl="0" w:tplc="D0BC4E9C">
      <w:start w:val="1"/>
      <w:numFmt w:val="hebrew1"/>
      <w:lvlText w:val="%1."/>
      <w:lvlJc w:val="left"/>
      <w:pPr>
        <w:ind w:left="926" w:hanging="360"/>
      </w:pPr>
      <w:rPr>
        <w:rFonts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</w:lvl>
    <w:lvl w:ilvl="3" w:tplc="0409000F" w:tentative="1">
      <w:start w:val="1"/>
      <w:numFmt w:val="decimal"/>
      <w:lvlText w:val="%4."/>
      <w:lvlJc w:val="left"/>
      <w:pPr>
        <w:ind w:left="3086" w:hanging="360"/>
      </w:p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</w:lvl>
    <w:lvl w:ilvl="6" w:tplc="0409000F" w:tentative="1">
      <w:start w:val="1"/>
      <w:numFmt w:val="decimal"/>
      <w:lvlText w:val="%7."/>
      <w:lvlJc w:val="left"/>
      <w:pPr>
        <w:ind w:left="5246" w:hanging="360"/>
      </w:p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43">
    <w:nsid w:val="77C76254"/>
    <w:multiLevelType w:val="hybridMultilevel"/>
    <w:tmpl w:val="98FC7070"/>
    <w:lvl w:ilvl="0" w:tplc="0AB87BD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CC1BCF"/>
    <w:multiLevelType w:val="hybridMultilevel"/>
    <w:tmpl w:val="60E0C600"/>
    <w:lvl w:ilvl="0" w:tplc="6C58CA4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DA90410"/>
    <w:multiLevelType w:val="hybridMultilevel"/>
    <w:tmpl w:val="ECC02370"/>
    <w:lvl w:ilvl="0" w:tplc="E4C05338">
      <w:start w:val="1"/>
      <w:numFmt w:val="decimal"/>
      <w:lvlText w:val="%1."/>
      <w:lvlJc w:val="left"/>
      <w:pPr>
        <w:ind w:left="1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2" w:hanging="360"/>
      </w:pPr>
    </w:lvl>
    <w:lvl w:ilvl="2" w:tplc="0409001B" w:tentative="1">
      <w:start w:val="1"/>
      <w:numFmt w:val="lowerRoman"/>
      <w:lvlText w:val="%3."/>
      <w:lvlJc w:val="right"/>
      <w:pPr>
        <w:ind w:left="3302" w:hanging="180"/>
      </w:pPr>
    </w:lvl>
    <w:lvl w:ilvl="3" w:tplc="0409000F" w:tentative="1">
      <w:start w:val="1"/>
      <w:numFmt w:val="decimal"/>
      <w:lvlText w:val="%4."/>
      <w:lvlJc w:val="left"/>
      <w:pPr>
        <w:ind w:left="4022" w:hanging="360"/>
      </w:pPr>
    </w:lvl>
    <w:lvl w:ilvl="4" w:tplc="04090019" w:tentative="1">
      <w:start w:val="1"/>
      <w:numFmt w:val="lowerLetter"/>
      <w:lvlText w:val="%5."/>
      <w:lvlJc w:val="left"/>
      <w:pPr>
        <w:ind w:left="4742" w:hanging="360"/>
      </w:pPr>
    </w:lvl>
    <w:lvl w:ilvl="5" w:tplc="0409001B" w:tentative="1">
      <w:start w:val="1"/>
      <w:numFmt w:val="lowerRoman"/>
      <w:lvlText w:val="%6."/>
      <w:lvlJc w:val="right"/>
      <w:pPr>
        <w:ind w:left="5462" w:hanging="180"/>
      </w:pPr>
    </w:lvl>
    <w:lvl w:ilvl="6" w:tplc="0409000F" w:tentative="1">
      <w:start w:val="1"/>
      <w:numFmt w:val="decimal"/>
      <w:lvlText w:val="%7."/>
      <w:lvlJc w:val="left"/>
      <w:pPr>
        <w:ind w:left="6182" w:hanging="360"/>
      </w:pPr>
    </w:lvl>
    <w:lvl w:ilvl="7" w:tplc="04090019" w:tentative="1">
      <w:start w:val="1"/>
      <w:numFmt w:val="lowerLetter"/>
      <w:lvlText w:val="%8."/>
      <w:lvlJc w:val="left"/>
      <w:pPr>
        <w:ind w:left="6902" w:hanging="360"/>
      </w:pPr>
    </w:lvl>
    <w:lvl w:ilvl="8" w:tplc="0409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46">
    <w:nsid w:val="7E6F416F"/>
    <w:multiLevelType w:val="hybridMultilevel"/>
    <w:tmpl w:val="E18C60F8"/>
    <w:lvl w:ilvl="0" w:tplc="917AA104">
      <w:start w:val="1"/>
      <w:numFmt w:val="decimal"/>
      <w:lvlText w:val="%1."/>
      <w:lvlJc w:val="left"/>
      <w:pPr>
        <w:ind w:left="360" w:hanging="360"/>
      </w:pPr>
      <w:rPr>
        <w:rFonts w:hint="default"/>
        <w:lang w:bidi="he-IL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39"/>
  </w:num>
  <w:num w:numId="3">
    <w:abstractNumId w:val="44"/>
  </w:num>
  <w:num w:numId="4">
    <w:abstractNumId w:val="15"/>
  </w:num>
  <w:num w:numId="5">
    <w:abstractNumId w:val="37"/>
  </w:num>
  <w:num w:numId="6">
    <w:abstractNumId w:val="11"/>
  </w:num>
  <w:num w:numId="7">
    <w:abstractNumId w:val="22"/>
  </w:num>
  <w:num w:numId="8">
    <w:abstractNumId w:val="8"/>
  </w:num>
  <w:num w:numId="9">
    <w:abstractNumId w:val="36"/>
  </w:num>
  <w:num w:numId="10">
    <w:abstractNumId w:val="9"/>
  </w:num>
  <w:num w:numId="11">
    <w:abstractNumId w:val="13"/>
  </w:num>
  <w:num w:numId="12">
    <w:abstractNumId w:val="46"/>
  </w:num>
  <w:num w:numId="13">
    <w:abstractNumId w:val="21"/>
  </w:num>
  <w:num w:numId="14">
    <w:abstractNumId w:val="33"/>
  </w:num>
  <w:num w:numId="15">
    <w:abstractNumId w:val="0"/>
  </w:num>
  <w:num w:numId="16">
    <w:abstractNumId w:val="1"/>
  </w:num>
  <w:num w:numId="17">
    <w:abstractNumId w:val="27"/>
  </w:num>
  <w:num w:numId="18">
    <w:abstractNumId w:val="3"/>
  </w:num>
  <w:num w:numId="19">
    <w:abstractNumId w:val="41"/>
  </w:num>
  <w:num w:numId="20">
    <w:abstractNumId w:val="40"/>
  </w:num>
  <w:num w:numId="21">
    <w:abstractNumId w:val="23"/>
  </w:num>
  <w:num w:numId="22">
    <w:abstractNumId w:val="5"/>
  </w:num>
  <w:num w:numId="23">
    <w:abstractNumId w:val="38"/>
  </w:num>
  <w:num w:numId="24">
    <w:abstractNumId w:val="32"/>
  </w:num>
  <w:num w:numId="25">
    <w:abstractNumId w:val="26"/>
  </w:num>
  <w:num w:numId="26">
    <w:abstractNumId w:val="7"/>
  </w:num>
  <w:num w:numId="27">
    <w:abstractNumId w:val="30"/>
  </w:num>
  <w:num w:numId="28">
    <w:abstractNumId w:val="17"/>
  </w:num>
  <w:num w:numId="29">
    <w:abstractNumId w:val="16"/>
  </w:num>
  <w:num w:numId="30">
    <w:abstractNumId w:val="42"/>
  </w:num>
  <w:num w:numId="31">
    <w:abstractNumId w:val="6"/>
  </w:num>
  <w:num w:numId="32">
    <w:abstractNumId w:val="31"/>
  </w:num>
  <w:num w:numId="33">
    <w:abstractNumId w:val="28"/>
  </w:num>
  <w:num w:numId="34">
    <w:abstractNumId w:val="34"/>
  </w:num>
  <w:num w:numId="35">
    <w:abstractNumId w:val="12"/>
  </w:num>
  <w:num w:numId="36">
    <w:abstractNumId w:val="4"/>
  </w:num>
  <w:num w:numId="37">
    <w:abstractNumId w:val="2"/>
  </w:num>
  <w:num w:numId="38">
    <w:abstractNumId w:val="35"/>
  </w:num>
  <w:num w:numId="39">
    <w:abstractNumId w:val="20"/>
  </w:num>
  <w:num w:numId="40">
    <w:abstractNumId w:val="29"/>
  </w:num>
  <w:num w:numId="41">
    <w:abstractNumId w:val="45"/>
  </w:num>
  <w:num w:numId="42">
    <w:abstractNumId w:val="25"/>
  </w:num>
  <w:num w:numId="43">
    <w:abstractNumId w:val="19"/>
  </w:num>
  <w:num w:numId="44">
    <w:abstractNumId w:val="43"/>
  </w:num>
  <w:num w:numId="45">
    <w:abstractNumId w:val="14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3BB"/>
    <w:rsid w:val="00004F44"/>
    <w:rsid w:val="00014073"/>
    <w:rsid w:val="00036BB0"/>
    <w:rsid w:val="0004665C"/>
    <w:rsid w:val="00052B44"/>
    <w:rsid w:val="00061C47"/>
    <w:rsid w:val="00063F69"/>
    <w:rsid w:val="00066260"/>
    <w:rsid w:val="000851D7"/>
    <w:rsid w:val="000935FF"/>
    <w:rsid w:val="000A03B3"/>
    <w:rsid w:val="000B228B"/>
    <w:rsid w:val="000B7F15"/>
    <w:rsid w:val="000C7F27"/>
    <w:rsid w:val="000D5E1B"/>
    <w:rsid w:val="000E18FC"/>
    <w:rsid w:val="000E4C3A"/>
    <w:rsid w:val="000E6D7C"/>
    <w:rsid w:val="00134FCE"/>
    <w:rsid w:val="00140CB5"/>
    <w:rsid w:val="00142D7B"/>
    <w:rsid w:val="00146C28"/>
    <w:rsid w:val="00163C49"/>
    <w:rsid w:val="001704EE"/>
    <w:rsid w:val="00175119"/>
    <w:rsid w:val="00193EC3"/>
    <w:rsid w:val="001B6E66"/>
    <w:rsid w:val="001C5DA8"/>
    <w:rsid w:val="001D0045"/>
    <w:rsid w:val="001D23A3"/>
    <w:rsid w:val="001D7742"/>
    <w:rsid w:val="001D7F14"/>
    <w:rsid w:val="001E18A0"/>
    <w:rsid w:val="001E2279"/>
    <w:rsid w:val="00203CCF"/>
    <w:rsid w:val="00212C4F"/>
    <w:rsid w:val="00217352"/>
    <w:rsid w:val="00221B78"/>
    <w:rsid w:val="00242181"/>
    <w:rsid w:val="00242A41"/>
    <w:rsid w:val="00245B69"/>
    <w:rsid w:val="002475B4"/>
    <w:rsid w:val="00257274"/>
    <w:rsid w:val="00257EDC"/>
    <w:rsid w:val="002620D5"/>
    <w:rsid w:val="00267111"/>
    <w:rsid w:val="00271E3D"/>
    <w:rsid w:val="00272B90"/>
    <w:rsid w:val="00273BCB"/>
    <w:rsid w:val="00280922"/>
    <w:rsid w:val="00287F3F"/>
    <w:rsid w:val="00291CA0"/>
    <w:rsid w:val="002B14E9"/>
    <w:rsid w:val="002B5901"/>
    <w:rsid w:val="002B6439"/>
    <w:rsid w:val="002C4D86"/>
    <w:rsid w:val="002E11F5"/>
    <w:rsid w:val="002E3A32"/>
    <w:rsid w:val="002E4741"/>
    <w:rsid w:val="00311713"/>
    <w:rsid w:val="00323F0D"/>
    <w:rsid w:val="00335CCF"/>
    <w:rsid w:val="0034140C"/>
    <w:rsid w:val="003536AF"/>
    <w:rsid w:val="003620FD"/>
    <w:rsid w:val="00362223"/>
    <w:rsid w:val="00367A95"/>
    <w:rsid w:val="00380BD3"/>
    <w:rsid w:val="00380C08"/>
    <w:rsid w:val="003A06AE"/>
    <w:rsid w:val="003B6E59"/>
    <w:rsid w:val="003C3562"/>
    <w:rsid w:val="003C54AB"/>
    <w:rsid w:val="003C71F3"/>
    <w:rsid w:val="003D6255"/>
    <w:rsid w:val="003D6E71"/>
    <w:rsid w:val="0040208E"/>
    <w:rsid w:val="00411ACB"/>
    <w:rsid w:val="004147FE"/>
    <w:rsid w:val="00415A2C"/>
    <w:rsid w:val="004172A5"/>
    <w:rsid w:val="00423336"/>
    <w:rsid w:val="00423B40"/>
    <w:rsid w:val="00425C43"/>
    <w:rsid w:val="00437B51"/>
    <w:rsid w:val="00454DAF"/>
    <w:rsid w:val="00466165"/>
    <w:rsid w:val="00470004"/>
    <w:rsid w:val="0047277D"/>
    <w:rsid w:val="004956A2"/>
    <w:rsid w:val="004B14BF"/>
    <w:rsid w:val="004B75D0"/>
    <w:rsid w:val="004C42AF"/>
    <w:rsid w:val="004E539F"/>
    <w:rsid w:val="004F10B7"/>
    <w:rsid w:val="00510705"/>
    <w:rsid w:val="00511EB9"/>
    <w:rsid w:val="005126C6"/>
    <w:rsid w:val="005151B0"/>
    <w:rsid w:val="00522F65"/>
    <w:rsid w:val="00526665"/>
    <w:rsid w:val="005370FC"/>
    <w:rsid w:val="00537E65"/>
    <w:rsid w:val="005404F5"/>
    <w:rsid w:val="00544353"/>
    <w:rsid w:val="005445AD"/>
    <w:rsid w:val="00544F41"/>
    <w:rsid w:val="00565509"/>
    <w:rsid w:val="00565B51"/>
    <w:rsid w:val="00566003"/>
    <w:rsid w:val="00581D47"/>
    <w:rsid w:val="005821C8"/>
    <w:rsid w:val="00584339"/>
    <w:rsid w:val="005846C6"/>
    <w:rsid w:val="0058483B"/>
    <w:rsid w:val="0059116B"/>
    <w:rsid w:val="005936E0"/>
    <w:rsid w:val="00595177"/>
    <w:rsid w:val="005965B1"/>
    <w:rsid w:val="005A6B3D"/>
    <w:rsid w:val="005E2E9B"/>
    <w:rsid w:val="005E7BA5"/>
    <w:rsid w:val="005F3AD4"/>
    <w:rsid w:val="005F637F"/>
    <w:rsid w:val="00604FEC"/>
    <w:rsid w:val="00610DCE"/>
    <w:rsid w:val="00620D8E"/>
    <w:rsid w:val="0063577C"/>
    <w:rsid w:val="00640005"/>
    <w:rsid w:val="00643737"/>
    <w:rsid w:val="006438AC"/>
    <w:rsid w:val="006445E7"/>
    <w:rsid w:val="006448E0"/>
    <w:rsid w:val="00645AC2"/>
    <w:rsid w:val="0065165E"/>
    <w:rsid w:val="00654C5B"/>
    <w:rsid w:val="00656279"/>
    <w:rsid w:val="0066423F"/>
    <w:rsid w:val="00665CFB"/>
    <w:rsid w:val="00676C8F"/>
    <w:rsid w:val="00680B87"/>
    <w:rsid w:val="00694725"/>
    <w:rsid w:val="006964CF"/>
    <w:rsid w:val="006A0C22"/>
    <w:rsid w:val="006A6BE3"/>
    <w:rsid w:val="006A6C75"/>
    <w:rsid w:val="006B7B08"/>
    <w:rsid w:val="006C661A"/>
    <w:rsid w:val="006C6760"/>
    <w:rsid w:val="006C701C"/>
    <w:rsid w:val="006D5C30"/>
    <w:rsid w:val="006D673D"/>
    <w:rsid w:val="006F3384"/>
    <w:rsid w:val="006F5D21"/>
    <w:rsid w:val="007078FD"/>
    <w:rsid w:val="007110C1"/>
    <w:rsid w:val="00753BF9"/>
    <w:rsid w:val="00781A45"/>
    <w:rsid w:val="00796FF2"/>
    <w:rsid w:val="007A1D33"/>
    <w:rsid w:val="007A487D"/>
    <w:rsid w:val="007B3F43"/>
    <w:rsid w:val="007C32F7"/>
    <w:rsid w:val="007C3A98"/>
    <w:rsid w:val="007C47C2"/>
    <w:rsid w:val="007D1EAD"/>
    <w:rsid w:val="007D4C8B"/>
    <w:rsid w:val="007E2199"/>
    <w:rsid w:val="007E30FD"/>
    <w:rsid w:val="007E3756"/>
    <w:rsid w:val="007F7E6A"/>
    <w:rsid w:val="0085023F"/>
    <w:rsid w:val="00850376"/>
    <w:rsid w:val="00860DF8"/>
    <w:rsid w:val="008673EE"/>
    <w:rsid w:val="008735A6"/>
    <w:rsid w:val="00877136"/>
    <w:rsid w:val="008859A6"/>
    <w:rsid w:val="00887AE0"/>
    <w:rsid w:val="008A4AFF"/>
    <w:rsid w:val="008B0772"/>
    <w:rsid w:val="008B23BB"/>
    <w:rsid w:val="008B7B9E"/>
    <w:rsid w:val="008C747C"/>
    <w:rsid w:val="008E00F4"/>
    <w:rsid w:val="008F2DF4"/>
    <w:rsid w:val="009138DE"/>
    <w:rsid w:val="00927888"/>
    <w:rsid w:val="00932658"/>
    <w:rsid w:val="0093756F"/>
    <w:rsid w:val="00937575"/>
    <w:rsid w:val="00964AAA"/>
    <w:rsid w:val="00974CAE"/>
    <w:rsid w:val="0099676F"/>
    <w:rsid w:val="009A770B"/>
    <w:rsid w:val="009A7FA4"/>
    <w:rsid w:val="009B3359"/>
    <w:rsid w:val="009B7AE0"/>
    <w:rsid w:val="009C036D"/>
    <w:rsid w:val="009C4FDC"/>
    <w:rsid w:val="009C6375"/>
    <w:rsid w:val="009D223A"/>
    <w:rsid w:val="009E028A"/>
    <w:rsid w:val="009E608E"/>
    <w:rsid w:val="009F3CCA"/>
    <w:rsid w:val="00A31BD5"/>
    <w:rsid w:val="00A348C4"/>
    <w:rsid w:val="00A35067"/>
    <w:rsid w:val="00A610E7"/>
    <w:rsid w:val="00A64C31"/>
    <w:rsid w:val="00A705FC"/>
    <w:rsid w:val="00A7139A"/>
    <w:rsid w:val="00A7794D"/>
    <w:rsid w:val="00A83352"/>
    <w:rsid w:val="00AB24BC"/>
    <w:rsid w:val="00AB34BF"/>
    <w:rsid w:val="00AC28B7"/>
    <w:rsid w:val="00AE1489"/>
    <w:rsid w:val="00AE3381"/>
    <w:rsid w:val="00AE4379"/>
    <w:rsid w:val="00AF27ED"/>
    <w:rsid w:val="00AF62ED"/>
    <w:rsid w:val="00B10582"/>
    <w:rsid w:val="00B27F71"/>
    <w:rsid w:val="00B30B81"/>
    <w:rsid w:val="00B311A5"/>
    <w:rsid w:val="00B44E07"/>
    <w:rsid w:val="00B52C3C"/>
    <w:rsid w:val="00B76B70"/>
    <w:rsid w:val="00B80644"/>
    <w:rsid w:val="00B8640F"/>
    <w:rsid w:val="00B87D76"/>
    <w:rsid w:val="00B95F2D"/>
    <w:rsid w:val="00B96186"/>
    <w:rsid w:val="00BA26B9"/>
    <w:rsid w:val="00BC5343"/>
    <w:rsid w:val="00BD0149"/>
    <w:rsid w:val="00BD29B0"/>
    <w:rsid w:val="00BD6445"/>
    <w:rsid w:val="00BF137B"/>
    <w:rsid w:val="00BF7D0B"/>
    <w:rsid w:val="00C03BE3"/>
    <w:rsid w:val="00C11003"/>
    <w:rsid w:val="00C13969"/>
    <w:rsid w:val="00C17EF9"/>
    <w:rsid w:val="00C260EF"/>
    <w:rsid w:val="00C41A3C"/>
    <w:rsid w:val="00C508C3"/>
    <w:rsid w:val="00C54F27"/>
    <w:rsid w:val="00C61171"/>
    <w:rsid w:val="00C7134E"/>
    <w:rsid w:val="00C8186E"/>
    <w:rsid w:val="00C84C1E"/>
    <w:rsid w:val="00C928AB"/>
    <w:rsid w:val="00CC1E97"/>
    <w:rsid w:val="00CC26CA"/>
    <w:rsid w:val="00CC3D39"/>
    <w:rsid w:val="00CC6FAA"/>
    <w:rsid w:val="00CC7AD8"/>
    <w:rsid w:val="00CE1DD3"/>
    <w:rsid w:val="00CE4558"/>
    <w:rsid w:val="00CF4517"/>
    <w:rsid w:val="00D06AA1"/>
    <w:rsid w:val="00D140DA"/>
    <w:rsid w:val="00D1567E"/>
    <w:rsid w:val="00D159E9"/>
    <w:rsid w:val="00D27327"/>
    <w:rsid w:val="00D31431"/>
    <w:rsid w:val="00D31476"/>
    <w:rsid w:val="00D42046"/>
    <w:rsid w:val="00D44F0E"/>
    <w:rsid w:val="00D463F7"/>
    <w:rsid w:val="00D46D8D"/>
    <w:rsid w:val="00D61107"/>
    <w:rsid w:val="00D61559"/>
    <w:rsid w:val="00D62DC7"/>
    <w:rsid w:val="00D71086"/>
    <w:rsid w:val="00D74C6F"/>
    <w:rsid w:val="00D92B23"/>
    <w:rsid w:val="00D968B6"/>
    <w:rsid w:val="00DB6A3E"/>
    <w:rsid w:val="00DB7DAE"/>
    <w:rsid w:val="00DD7604"/>
    <w:rsid w:val="00DD7A34"/>
    <w:rsid w:val="00DE4EEF"/>
    <w:rsid w:val="00E05D5B"/>
    <w:rsid w:val="00E21D1D"/>
    <w:rsid w:val="00E42747"/>
    <w:rsid w:val="00E44B7B"/>
    <w:rsid w:val="00E625E0"/>
    <w:rsid w:val="00E63779"/>
    <w:rsid w:val="00E70105"/>
    <w:rsid w:val="00E7289B"/>
    <w:rsid w:val="00E83424"/>
    <w:rsid w:val="00E9238D"/>
    <w:rsid w:val="00E924AE"/>
    <w:rsid w:val="00EA0EB5"/>
    <w:rsid w:val="00EB1DAF"/>
    <w:rsid w:val="00EB2D65"/>
    <w:rsid w:val="00EC06C6"/>
    <w:rsid w:val="00EC6D7F"/>
    <w:rsid w:val="00EC75CF"/>
    <w:rsid w:val="00ED20F7"/>
    <w:rsid w:val="00ED731A"/>
    <w:rsid w:val="00EF0A88"/>
    <w:rsid w:val="00EF3456"/>
    <w:rsid w:val="00EF63E2"/>
    <w:rsid w:val="00F00DB8"/>
    <w:rsid w:val="00F07E2D"/>
    <w:rsid w:val="00F12415"/>
    <w:rsid w:val="00F171F3"/>
    <w:rsid w:val="00F30085"/>
    <w:rsid w:val="00F30720"/>
    <w:rsid w:val="00F37161"/>
    <w:rsid w:val="00F37D86"/>
    <w:rsid w:val="00F44327"/>
    <w:rsid w:val="00F57FA8"/>
    <w:rsid w:val="00F710F8"/>
    <w:rsid w:val="00F76497"/>
    <w:rsid w:val="00F80A26"/>
    <w:rsid w:val="00F86833"/>
    <w:rsid w:val="00F946BE"/>
    <w:rsid w:val="00FA1133"/>
    <w:rsid w:val="00FB24E9"/>
    <w:rsid w:val="00FB7D72"/>
    <w:rsid w:val="00FC293B"/>
    <w:rsid w:val="00FC45EF"/>
    <w:rsid w:val="00FC7040"/>
    <w:rsid w:val="00FE51C1"/>
    <w:rsid w:val="00FE576D"/>
    <w:rsid w:val="00FE5835"/>
    <w:rsid w:val="00FE67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5CFB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145C5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rsid w:val="003145C5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E924AE"/>
    <w:rPr>
      <w:sz w:val="24"/>
      <w:szCs w:val="24"/>
    </w:rPr>
  </w:style>
  <w:style w:type="character" w:customStyle="1" w:styleId="a6">
    <w:name w:val="כותרת תחתונה תו"/>
    <w:basedOn w:val="a0"/>
    <w:link w:val="a5"/>
    <w:rsid w:val="00E924AE"/>
    <w:rPr>
      <w:sz w:val="24"/>
      <w:szCs w:val="24"/>
    </w:rPr>
  </w:style>
  <w:style w:type="table" w:styleId="a7">
    <w:name w:val="Table Grid"/>
    <w:basedOn w:val="a1"/>
    <w:rsid w:val="00E924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">
    <w:name w:val="רגיל-דוד"/>
    <w:rsid w:val="00E924AE"/>
    <w:pPr>
      <w:autoSpaceDE w:val="0"/>
      <w:autoSpaceDN w:val="0"/>
      <w:adjustRightInd w:val="0"/>
    </w:pPr>
    <w:rPr>
      <w:szCs w:val="24"/>
      <w:lang w:eastAsia="he-IL"/>
    </w:rPr>
  </w:style>
  <w:style w:type="paragraph" w:styleId="a8">
    <w:name w:val="List Paragraph"/>
    <w:basedOn w:val="a"/>
    <w:uiPriority w:val="34"/>
    <w:qFormat/>
    <w:rsid w:val="00E924AE"/>
    <w:pPr>
      <w:ind w:left="720"/>
    </w:pPr>
    <w:rPr>
      <w:rFonts w:cs="David"/>
      <w:color w:val="000000"/>
      <w:sz w:val="20"/>
      <w:szCs w:val="20"/>
      <w:lang w:eastAsia="he-IL"/>
    </w:rPr>
  </w:style>
  <w:style w:type="character" w:styleId="Hyperlink">
    <w:name w:val="Hyperlink"/>
    <w:basedOn w:val="a0"/>
    <w:rsid w:val="00E924AE"/>
    <w:rPr>
      <w:color w:val="0000FF"/>
      <w:u w:val="single"/>
    </w:rPr>
  </w:style>
  <w:style w:type="character" w:styleId="a9">
    <w:name w:val="page number"/>
    <w:basedOn w:val="a0"/>
    <w:rsid w:val="00E924AE"/>
  </w:style>
  <w:style w:type="paragraph" w:customStyle="1" w:styleId="-Default-">
    <w:name w:val="-Default-"/>
    <w:rsid w:val="00E924AE"/>
    <w:pPr>
      <w:autoSpaceDE w:val="0"/>
      <w:autoSpaceDN w:val="0"/>
      <w:adjustRightInd w:val="0"/>
    </w:pPr>
    <w:rPr>
      <w:rFonts w:ascii="Arial" w:hAnsi="Arial" w:cs="Arial"/>
      <w:szCs w:val="24"/>
      <w:lang w:eastAsia="he-IL"/>
    </w:rPr>
  </w:style>
  <w:style w:type="paragraph" w:styleId="aa">
    <w:name w:val="Balloon Text"/>
    <w:basedOn w:val="a"/>
    <w:link w:val="ab"/>
    <w:rsid w:val="00E924AE"/>
    <w:rPr>
      <w:rFonts w:ascii="Tahoma" w:hAnsi="Tahoma" w:cs="Tahoma"/>
      <w:color w:val="000000"/>
      <w:sz w:val="16"/>
      <w:szCs w:val="16"/>
      <w:lang w:eastAsia="he-IL"/>
    </w:rPr>
  </w:style>
  <w:style w:type="character" w:customStyle="1" w:styleId="ab">
    <w:name w:val="טקסט בלונים תו"/>
    <w:basedOn w:val="a0"/>
    <w:link w:val="aa"/>
    <w:rsid w:val="00E924AE"/>
    <w:rPr>
      <w:rFonts w:ascii="Tahoma" w:hAnsi="Tahoma" w:cs="Tahoma"/>
      <w:color w:val="000000"/>
      <w:sz w:val="16"/>
      <w:szCs w:val="16"/>
      <w:lang w:eastAsia="he-IL"/>
    </w:rPr>
  </w:style>
  <w:style w:type="paragraph" w:styleId="ac">
    <w:name w:val="Body Text"/>
    <w:basedOn w:val="a"/>
    <w:link w:val="ad"/>
    <w:rsid w:val="00E924AE"/>
    <w:pPr>
      <w:spacing w:after="120"/>
    </w:pPr>
  </w:style>
  <w:style w:type="character" w:customStyle="1" w:styleId="ad">
    <w:name w:val="גוף טקסט תו"/>
    <w:basedOn w:val="a0"/>
    <w:link w:val="ac"/>
    <w:rsid w:val="00E924AE"/>
    <w:rPr>
      <w:sz w:val="24"/>
      <w:szCs w:val="24"/>
    </w:rPr>
  </w:style>
  <w:style w:type="paragraph" w:customStyle="1" w:styleId="ae">
    <w:name w:val="שושב"/>
    <w:rsid w:val="00E924AE"/>
    <w:pPr>
      <w:autoSpaceDE w:val="0"/>
      <w:autoSpaceDN w:val="0"/>
      <w:adjustRightInd w:val="0"/>
    </w:pPr>
    <w:rPr>
      <w:rFonts w:ascii="QDavid" w:hAnsi="QDavid" w:cs="David"/>
      <w:szCs w:val="24"/>
      <w:lang w:eastAsia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5CFB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145C5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rsid w:val="003145C5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E924AE"/>
    <w:rPr>
      <w:sz w:val="24"/>
      <w:szCs w:val="24"/>
    </w:rPr>
  </w:style>
  <w:style w:type="character" w:customStyle="1" w:styleId="a6">
    <w:name w:val="כותרת תחתונה תו"/>
    <w:basedOn w:val="a0"/>
    <w:link w:val="a5"/>
    <w:rsid w:val="00E924AE"/>
    <w:rPr>
      <w:sz w:val="24"/>
      <w:szCs w:val="24"/>
    </w:rPr>
  </w:style>
  <w:style w:type="table" w:styleId="a7">
    <w:name w:val="Table Grid"/>
    <w:basedOn w:val="a1"/>
    <w:rsid w:val="00E924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">
    <w:name w:val="רגיל-דוד"/>
    <w:rsid w:val="00E924AE"/>
    <w:pPr>
      <w:autoSpaceDE w:val="0"/>
      <w:autoSpaceDN w:val="0"/>
      <w:adjustRightInd w:val="0"/>
    </w:pPr>
    <w:rPr>
      <w:szCs w:val="24"/>
      <w:lang w:eastAsia="he-IL"/>
    </w:rPr>
  </w:style>
  <w:style w:type="paragraph" w:styleId="a8">
    <w:name w:val="List Paragraph"/>
    <w:basedOn w:val="a"/>
    <w:uiPriority w:val="34"/>
    <w:qFormat/>
    <w:rsid w:val="00E924AE"/>
    <w:pPr>
      <w:ind w:left="720"/>
    </w:pPr>
    <w:rPr>
      <w:rFonts w:cs="David"/>
      <w:color w:val="000000"/>
      <w:sz w:val="20"/>
      <w:szCs w:val="20"/>
      <w:lang w:eastAsia="he-IL"/>
    </w:rPr>
  </w:style>
  <w:style w:type="character" w:styleId="Hyperlink">
    <w:name w:val="Hyperlink"/>
    <w:basedOn w:val="a0"/>
    <w:rsid w:val="00E924AE"/>
    <w:rPr>
      <w:color w:val="0000FF"/>
      <w:u w:val="single"/>
    </w:rPr>
  </w:style>
  <w:style w:type="character" w:styleId="a9">
    <w:name w:val="page number"/>
    <w:basedOn w:val="a0"/>
    <w:rsid w:val="00E924AE"/>
  </w:style>
  <w:style w:type="paragraph" w:customStyle="1" w:styleId="-Default-">
    <w:name w:val="-Default-"/>
    <w:rsid w:val="00E924AE"/>
    <w:pPr>
      <w:autoSpaceDE w:val="0"/>
      <w:autoSpaceDN w:val="0"/>
      <w:adjustRightInd w:val="0"/>
    </w:pPr>
    <w:rPr>
      <w:rFonts w:ascii="Arial" w:hAnsi="Arial" w:cs="Arial"/>
      <w:szCs w:val="24"/>
      <w:lang w:eastAsia="he-IL"/>
    </w:rPr>
  </w:style>
  <w:style w:type="paragraph" w:styleId="aa">
    <w:name w:val="Balloon Text"/>
    <w:basedOn w:val="a"/>
    <w:link w:val="ab"/>
    <w:rsid w:val="00E924AE"/>
    <w:rPr>
      <w:rFonts w:ascii="Tahoma" w:hAnsi="Tahoma" w:cs="Tahoma"/>
      <w:color w:val="000000"/>
      <w:sz w:val="16"/>
      <w:szCs w:val="16"/>
      <w:lang w:eastAsia="he-IL"/>
    </w:rPr>
  </w:style>
  <w:style w:type="character" w:customStyle="1" w:styleId="ab">
    <w:name w:val="טקסט בלונים תו"/>
    <w:basedOn w:val="a0"/>
    <w:link w:val="aa"/>
    <w:rsid w:val="00E924AE"/>
    <w:rPr>
      <w:rFonts w:ascii="Tahoma" w:hAnsi="Tahoma" w:cs="Tahoma"/>
      <w:color w:val="000000"/>
      <w:sz w:val="16"/>
      <w:szCs w:val="16"/>
      <w:lang w:eastAsia="he-IL"/>
    </w:rPr>
  </w:style>
  <w:style w:type="paragraph" w:styleId="ac">
    <w:name w:val="Body Text"/>
    <w:basedOn w:val="a"/>
    <w:link w:val="ad"/>
    <w:rsid w:val="00E924AE"/>
    <w:pPr>
      <w:spacing w:after="120"/>
    </w:pPr>
  </w:style>
  <w:style w:type="character" w:customStyle="1" w:styleId="ad">
    <w:name w:val="גוף טקסט תו"/>
    <w:basedOn w:val="a0"/>
    <w:link w:val="ac"/>
    <w:rsid w:val="00E924AE"/>
    <w:rPr>
      <w:sz w:val="24"/>
      <w:szCs w:val="24"/>
    </w:rPr>
  </w:style>
  <w:style w:type="paragraph" w:customStyle="1" w:styleId="ae">
    <w:name w:val="שושב"/>
    <w:rsid w:val="00E924AE"/>
    <w:pPr>
      <w:autoSpaceDE w:val="0"/>
      <w:autoSpaceDN w:val="0"/>
      <w:adjustRightInd w:val="0"/>
    </w:pPr>
    <w:rPr>
      <w:rFonts w:ascii="QDavid" w:hAnsi="QDavid" w:cs="David"/>
      <w:szCs w:val="24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8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ic4\AppData\Local\Microsoft\Windows\INetCache\Content.Outlook\BE6WJLYG\&#1491;&#1507;%20&#1500;&#1493;&#1490;&#1493;%20&#1514;&#1495;&#1514;&#1493;&#150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10E58-A4F5-4494-893C-CFFB830F3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דף לוגו תחתון</Template>
  <TotalTime>1</TotalTime>
  <Pages>1</Pages>
  <Words>977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Ribak</Company>
  <LinksUpToDate>false</LinksUpToDate>
  <CharactersWithSpaces>5856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Geula Zror</dc:creator>
  <cp:lastModifiedBy>ada</cp:lastModifiedBy>
  <cp:revision>2</cp:revision>
  <cp:lastPrinted>2021-09-30T06:52:00Z</cp:lastPrinted>
  <dcterms:created xsi:type="dcterms:W3CDTF">2021-10-06T07:35:00Z</dcterms:created>
  <dcterms:modified xsi:type="dcterms:W3CDTF">2021-10-06T07:35:00Z</dcterms:modified>
</cp:coreProperties>
</file>