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33" w:rsidRDefault="007A1D33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 w:hint="cs"/>
          <w:sz w:val="20"/>
          <w:szCs w:val="20"/>
          <w:rtl/>
          <w:lang w:val="en-GB" w:eastAsia="he-IL"/>
        </w:rPr>
      </w:pPr>
    </w:p>
    <w:p w:rsidR="002E11F5" w:rsidRPr="00F37161" w:rsidRDefault="002E11F5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val="en-GB" w:eastAsia="he-IL"/>
        </w:rPr>
      </w:pPr>
    </w:p>
    <w:p w:rsidR="007A1D33" w:rsidRDefault="007A1D33" w:rsidP="00A348C4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7C32F7">
      <w:pPr>
        <w:tabs>
          <w:tab w:val="left" w:pos="720"/>
          <w:tab w:val="left" w:pos="13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58" w:firstLine="58"/>
        <w:rPr>
          <w:rFonts w:cs="David"/>
          <w:sz w:val="20"/>
          <w:szCs w:val="20"/>
          <w:rtl/>
          <w:lang w:eastAsia="he-IL"/>
        </w:rPr>
      </w:pPr>
      <w:r>
        <w:rPr>
          <w:rFonts w:cs="David"/>
          <w:noProof/>
          <w:sz w:val="20"/>
          <w:szCs w:val="2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-1333500</wp:posOffset>
            </wp:positionV>
            <wp:extent cx="1828800" cy="1520825"/>
            <wp:effectExtent l="0" t="0" r="0" b="317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4AE">
        <w:rPr>
          <w:rFonts w:cs="David" w:hint="cs"/>
          <w:sz w:val="20"/>
          <w:szCs w:val="20"/>
          <w:rtl/>
          <w:lang w:eastAsia="he-IL"/>
        </w:rPr>
        <w:t xml:space="preserve">        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</w:t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       </w:t>
      </w:r>
      <w:r w:rsidRPr="00E924AE">
        <w:rPr>
          <w:rFonts w:cs="David" w:hint="cs"/>
          <w:sz w:val="20"/>
          <w:szCs w:val="20"/>
          <w:rtl/>
          <w:lang w:eastAsia="he-IL"/>
        </w:rPr>
        <w:tab/>
        <w:t xml:space="preserve">  </w:t>
      </w:r>
      <w:r w:rsidRPr="00E924AE">
        <w:rPr>
          <w:rFonts w:cs="David"/>
          <w:sz w:val="20"/>
          <w:szCs w:val="20"/>
          <w:lang w:eastAsia="he-IL"/>
        </w:rPr>
        <w:tab/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sz w:val="20"/>
          <w:szCs w:val="20"/>
          <w:rtl/>
          <w:lang w:eastAsia="he-IL"/>
        </w:rPr>
      </w:pPr>
    </w:p>
    <w:p w:rsidR="00E924AE" w:rsidRPr="005B7FAE" w:rsidRDefault="00E924AE" w:rsidP="009C7A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8"/>
          <w:szCs w:val="28"/>
          <w:rtl/>
          <w:lang w:eastAsia="he-IL"/>
        </w:rPr>
      </w:pP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Pr="00E924AE">
        <w:rPr>
          <w:rFonts w:cs="David" w:hint="cs"/>
          <w:sz w:val="20"/>
          <w:szCs w:val="20"/>
          <w:rtl/>
          <w:lang w:eastAsia="he-IL"/>
        </w:rPr>
        <w:tab/>
      </w:r>
      <w:r w:rsidR="00AE1489" w:rsidRPr="005B7FAE">
        <w:rPr>
          <w:rFonts w:ascii="Arial" w:hAnsi="Arial" w:cs="Arial"/>
          <w:sz w:val="20"/>
          <w:szCs w:val="20"/>
          <w:rtl/>
          <w:lang w:eastAsia="he-IL"/>
        </w:rPr>
        <w:t xml:space="preserve">          </w:t>
      </w:r>
      <w:r w:rsidRPr="005B7FAE">
        <w:rPr>
          <w:rFonts w:ascii="Arial" w:hAnsi="Arial" w:cs="Arial"/>
          <w:sz w:val="20"/>
          <w:szCs w:val="20"/>
          <w:rtl/>
          <w:lang w:eastAsia="he-IL"/>
        </w:rPr>
        <w:tab/>
      </w:r>
      <w:r w:rsidR="005B7FAE" w:rsidRPr="005B7FAE">
        <w:rPr>
          <w:rFonts w:ascii="Arial" w:hAnsi="Arial" w:cs="Arial"/>
          <w:b/>
          <w:bCs/>
          <w:sz w:val="20"/>
          <w:szCs w:val="20"/>
          <w:rtl/>
          <w:lang w:eastAsia="he-IL"/>
        </w:rPr>
        <w:t>13</w:t>
      </w:r>
      <w:r w:rsidR="005B7FAE" w:rsidRPr="005B7FAE">
        <w:rPr>
          <w:rFonts w:ascii="Arial" w:hAnsi="Arial" w:cs="Arial"/>
          <w:sz w:val="20"/>
          <w:szCs w:val="20"/>
          <w:rtl/>
          <w:lang w:eastAsia="he-IL"/>
        </w:rPr>
        <w:t xml:space="preserve">  </w:t>
      </w:r>
      <w:r w:rsidR="00796FF2" w:rsidRPr="005B7FAE">
        <w:rPr>
          <w:rFonts w:ascii="Arial" w:hAnsi="Arial" w:cs="Arial"/>
          <w:b/>
          <w:bCs/>
          <w:rtl/>
          <w:lang w:eastAsia="he-IL"/>
        </w:rPr>
        <w:t xml:space="preserve">אוקטובר </w:t>
      </w:r>
      <w:r w:rsidR="00EF0A88" w:rsidRPr="005B7FAE">
        <w:rPr>
          <w:rFonts w:ascii="Arial" w:hAnsi="Arial" w:cs="Arial"/>
          <w:sz w:val="28"/>
          <w:szCs w:val="28"/>
          <w:rtl/>
          <w:lang w:eastAsia="he-IL"/>
        </w:rPr>
        <w:t xml:space="preserve"> 202</w:t>
      </w:r>
      <w:r w:rsidR="00B30B81" w:rsidRPr="005B7FAE">
        <w:rPr>
          <w:rFonts w:ascii="Arial" w:hAnsi="Arial" w:cs="Arial"/>
          <w:sz w:val="28"/>
          <w:szCs w:val="28"/>
          <w:rtl/>
          <w:lang w:eastAsia="he-IL"/>
        </w:rPr>
        <w:t>1</w:t>
      </w:r>
    </w:p>
    <w:p w:rsidR="00E924AE" w:rsidRPr="005B7F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Arial"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r w:rsidRPr="00E924AE">
        <w:rPr>
          <w:rFonts w:ascii="Arial" w:hAnsi="Arial" w:cs="David" w:hint="cs"/>
          <w:rtl/>
          <w:lang w:eastAsia="he-IL"/>
        </w:rPr>
        <w:t>לכבוד</w:t>
      </w:r>
    </w:p>
    <w:p w:rsidR="00E924AE" w:rsidRPr="00E924AE" w:rsidRDefault="00E924AE" w:rsidP="00E924AE">
      <w:pPr>
        <w:tabs>
          <w:tab w:val="left" w:pos="3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b/>
          <w:bCs/>
          <w:rtl/>
          <w:lang w:eastAsia="he-IL"/>
        </w:rPr>
      </w:pP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r w:rsidRPr="00E924AE">
        <w:rPr>
          <w:rFonts w:ascii="Arial" w:hAnsi="Arial" w:cs="David"/>
          <w:rtl/>
          <w:lang w:eastAsia="he-IL"/>
        </w:rPr>
        <w:t>_____________</w:t>
      </w:r>
    </w:p>
    <w:p w:rsidR="00E924AE" w:rsidRPr="00E924AE" w:rsidRDefault="007A1D33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hanging="694"/>
        <w:rPr>
          <w:rFonts w:ascii="Arial" w:hAnsi="Arial" w:cs="David"/>
          <w:rtl/>
          <w:lang w:eastAsia="he-IL"/>
        </w:rPr>
      </w:pPr>
      <w:proofErr w:type="spellStart"/>
      <w:r>
        <w:rPr>
          <w:rFonts w:ascii="Arial" w:hAnsi="Arial" w:cs="David" w:hint="cs"/>
          <w:rtl/>
          <w:lang w:eastAsia="he-IL"/>
        </w:rPr>
        <w:t>א.ג.נ</w:t>
      </w:r>
      <w:proofErr w:type="spellEnd"/>
      <w:r>
        <w:rPr>
          <w:rFonts w:ascii="Arial" w:hAnsi="Arial" w:cs="David" w:hint="cs"/>
          <w:rtl/>
          <w:lang w:eastAsia="he-IL"/>
        </w:rPr>
        <w:t>.,</w:t>
      </w:r>
    </w:p>
    <w:p w:rsidR="00242A41" w:rsidRPr="00E924AE" w:rsidRDefault="00242A41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rtl/>
          <w:lang w:eastAsia="he-IL"/>
        </w:rPr>
      </w:pPr>
    </w:p>
    <w:p w:rsidR="00E924AE" w:rsidRPr="00E924AE" w:rsidRDefault="00E924AE" w:rsidP="009C7A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Arial" w:hAnsi="Arial" w:cs="David"/>
          <w:b/>
          <w:bCs/>
          <w:u w:val="single"/>
          <w:rtl/>
          <w:lang w:eastAsia="he-IL"/>
        </w:rPr>
      </w:pPr>
      <w:r w:rsidRPr="00E924AE">
        <w:rPr>
          <w:rFonts w:ascii="Arial" w:hAnsi="Arial" w:cs="David"/>
          <w:rtl/>
          <w:lang w:eastAsia="he-IL"/>
        </w:rPr>
        <w:t>הנדון:</w:t>
      </w:r>
      <w:r w:rsidRPr="00E924AE">
        <w:rPr>
          <w:rFonts w:ascii="Arial" w:hAnsi="Arial" w:cs="David" w:hint="cs"/>
          <w:rtl/>
          <w:lang w:eastAsia="he-IL"/>
        </w:rPr>
        <w:t xml:space="preserve"> </w:t>
      </w:r>
      <w:r w:rsidRPr="00E924AE">
        <w:rPr>
          <w:rFonts w:ascii="Arial" w:hAnsi="Arial" w:cs="Guttman Yad-Brush"/>
          <w:b/>
          <w:bCs/>
          <w:u w:val="single"/>
          <w:rtl/>
          <w:lang w:eastAsia="he-IL"/>
        </w:rPr>
        <w:t xml:space="preserve">חוזר </w:t>
      </w:r>
      <w:r w:rsidR="007A1D33">
        <w:rPr>
          <w:rFonts w:ascii="Arial" w:hAnsi="Arial" w:cs="Guttman Yad-Brush" w:hint="cs"/>
          <w:b/>
          <w:bCs/>
          <w:u w:val="single"/>
          <w:rtl/>
          <w:lang w:eastAsia="he-IL"/>
        </w:rPr>
        <w:t xml:space="preserve">שינויים בתוכנית המשחקים-מספר </w:t>
      </w:r>
      <w:r w:rsidR="009C7AB7">
        <w:rPr>
          <w:rFonts w:ascii="Arial" w:hAnsi="Arial" w:cs="Guttman Yad-Brush" w:hint="cs"/>
          <w:b/>
          <w:bCs/>
          <w:u w:val="single"/>
          <w:rtl/>
          <w:lang w:eastAsia="he-IL"/>
        </w:rPr>
        <w:t>3</w:t>
      </w:r>
    </w:p>
    <w:p w:rsidR="00E924AE" w:rsidRPr="00E924AE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cs="David"/>
          <w:rtl/>
          <w:lang w:eastAsia="he-IL"/>
        </w:rPr>
      </w:pPr>
    </w:p>
    <w:p w:rsidR="00A7794D" w:rsidRPr="007A1D33" w:rsidRDefault="007A1D33" w:rsidP="007A1D33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7A1D33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נא רשמו את פירוקי הקבוצות הבאות</w:t>
      </w:r>
      <w:r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:</w:t>
      </w:r>
    </w:p>
    <w:p w:rsidR="00796FF2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בנות סחנין(קבוצה 10501)-ליגה ילדות א' צפון-751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גן יבנה סביון(קבוצה 6744(-ליגה נוער מחוזית דרום-119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מגדל יזרעאל(קבוצה 10428)-ליגה נערים ב' צפון-207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אליצור רחובות(קבוצה 6356)-ליגה נערים ב' דרום-215</w:t>
      </w:r>
    </w:p>
    <w:p w:rsid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מכבי מתן(קבוצה 5680)-ליגה נוער מחוזית דן-115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הר אדר ירושלים(קבוצה 7321)-ליגה קטסל א' מטה יהודה-577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תלפז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ירושלים(קבוצה 6514)-ליגה קטסל א' מטה יהודה-577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רמות ירושלים(קבוצה 4007)-ליגה ילדים ב' ירושלים א'-367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הראל ירושלים(קבוצה 767)-ליגה נערים א' מחוזית ירושלים-167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</w:t>
      </w:r>
      <w:r w:rsidR="00AD515B">
        <w:rPr>
          <w:rFonts w:asciiTheme="minorBidi" w:hAnsiTheme="minorBidi" w:cstheme="minorBidi" w:hint="cs"/>
          <w:sz w:val="24"/>
          <w:szCs w:val="24"/>
          <w:rtl/>
        </w:rPr>
        <w:t>מגד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כרום(קבוצה 10482)-ליגה א' נשים צפון-59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גלבוע חיים(קבוצה 10676)-ליגה ב' צפון-11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שומרון</w:t>
      </w:r>
      <w:r w:rsidR="00AD515B">
        <w:rPr>
          <w:rFonts w:asciiTheme="minorBidi" w:hAnsiTheme="minorBidi" w:cstheme="minorBidi" w:hint="cs"/>
          <w:sz w:val="24"/>
          <w:szCs w:val="24"/>
          <w:rtl/>
        </w:rPr>
        <w:t xml:space="preserve"> תפוח</w:t>
      </w:r>
      <w:r>
        <w:rPr>
          <w:rFonts w:asciiTheme="minorBidi" w:hAnsiTheme="minorBidi" w:cstheme="minorBidi" w:hint="cs"/>
          <w:sz w:val="24"/>
          <w:szCs w:val="24"/>
          <w:rtl/>
        </w:rPr>
        <w:t>(קבוצה 7956)-ליגה ב' פתח תקוה-15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כאבול(קבוצה 10492)-ליגה א' נשים צפון-59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</w:t>
      </w:r>
      <w:r w:rsidR="00AD515B">
        <w:rPr>
          <w:rFonts w:asciiTheme="minorBidi" w:hAnsiTheme="minorBidi" w:cstheme="minorBidi" w:hint="cs"/>
          <w:sz w:val="24"/>
          <w:szCs w:val="24"/>
          <w:rtl/>
        </w:rPr>
        <w:t xml:space="preserve">ועל כאבול(קבוצה 7014)-ליגה נערות 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א' חיפה-455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כאבול(קבוצה 7070)-ליגה נערות ב' צפון-503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כאבול(קבוצה 7071)-ליגה ילדות א' מפרץ-752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כאבול(קבוצה 7488)-ליגה קטסל בנות מפרץ-803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רעננה(קבוצה 7942)-ליגה ילדות ב' שרון-781</w:t>
      </w:r>
    </w:p>
    <w:p w:rsidR="001930B5" w:rsidRDefault="001930B5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ביתר אשדוד(קבוצה 836)-ליגה ילדים ב' דרום א'-369</w:t>
      </w:r>
    </w:p>
    <w:p w:rsidR="001930B5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ביתר אשדוד(קבוצה 2586)-ליגה נערים ב' נגב-216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ראש פינה(קבוצה 1369)-ליגה א' צפון-5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רמת הנגב(קבוצה 7039)-ליגה ילדות א' דרום-760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ברנר/עקרון(קבוצה 10571)-ליגה ילדים ב' מרכז ב'-366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שפרעם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ספורטג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10484)-ליגה א' נשים צפון-59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א.ס. סביון(קבוצה 7281)-ליגה נוער מחוזית ת"א-116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גן רווה(קבוצה 7458)-ליגה נוער מחוזית מרכז-117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רמת הכובש(קבוצה 6548)-ליגה א' נשים שרון-60</w:t>
      </w:r>
    </w:p>
    <w:p w:rsidR="00AD515B" w:rsidRDefault="00AD515B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גלבוע מולדת(קבוצה 5034)-ליגה נוער מחוזית עמקים-</w:t>
      </w:r>
      <w:r w:rsidR="005B7FAE">
        <w:rPr>
          <w:rFonts w:asciiTheme="minorBidi" w:hAnsiTheme="minorBidi" w:cstheme="minorBidi" w:hint="cs"/>
          <w:sz w:val="24"/>
          <w:szCs w:val="24"/>
          <w:rtl/>
        </w:rPr>
        <w:t>112</w:t>
      </w:r>
    </w:p>
    <w:p w:rsidR="00796FF2" w:rsidRPr="005B7FAE" w:rsidRDefault="005B7FAE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נשר(קבוצה 301)-ליגה א' נשים צפון-59</w:t>
      </w:r>
    </w:p>
    <w:p w:rsidR="009C7AB7" w:rsidRPr="005B7FAE" w:rsidRDefault="005B7FAE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 w:rsidRPr="005B7FAE">
        <w:rPr>
          <w:rFonts w:asciiTheme="minorBidi" w:hAnsiTheme="minorBidi" w:cstheme="minorBidi" w:hint="cs"/>
          <w:sz w:val="24"/>
          <w:szCs w:val="24"/>
          <w:rtl/>
        </w:rPr>
        <w:t>הפועל יפו אימפריה(קבוצה 10641)-ליגה ב' דן-17</w:t>
      </w:r>
    </w:p>
    <w:p w:rsidR="005B7FAE" w:rsidRPr="005B7FAE" w:rsidRDefault="005B7FAE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 w:rsidRPr="005B7FAE">
        <w:rPr>
          <w:rFonts w:asciiTheme="minorBidi" w:hAnsiTheme="minorBidi" w:cstheme="minorBidi" w:hint="cs"/>
          <w:sz w:val="24"/>
          <w:szCs w:val="24"/>
          <w:rtl/>
        </w:rPr>
        <w:t>הפועל גליל אביטל(קבוצה 2384)-ליגה קטסל גולן-552</w:t>
      </w:r>
    </w:p>
    <w:p w:rsidR="009C7AB7" w:rsidRPr="005B7FAE" w:rsidRDefault="009C7AB7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9C7AB7" w:rsidRPr="005B7FAE" w:rsidRDefault="009C7AB7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9C7AB7" w:rsidRPr="005B7FAE" w:rsidRDefault="009C7AB7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9C7AB7" w:rsidRDefault="009C7AB7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9C7AB7" w:rsidRDefault="009C7AB7" w:rsidP="00796F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11713" w:rsidRPr="00796FF2" w:rsidRDefault="00311713" w:rsidP="006A0C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454DAF" w:rsidRPr="007D4C8B" w:rsidRDefault="007D4C8B" w:rsidP="007D4C8B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</w:rPr>
      </w:pP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נא רשמו את שינויי </w:t>
      </w:r>
      <w:r w:rsidR="00A705FC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שעות</w:t>
      </w:r>
      <w:r w:rsidR="00311713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 </w:t>
      </w: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המשחקים הביתיים הבאים:</w:t>
      </w:r>
    </w:p>
    <w:p w:rsidR="007D4C8B" w:rsidRPr="00AE1489" w:rsidRDefault="007D4C8B" w:rsidP="007D4C8B">
      <w:pPr>
        <w:pStyle w:val="a8"/>
        <w:rPr>
          <w:rFonts w:asciiTheme="minorBidi" w:hAnsiTheme="minorBidi" w:cstheme="minorBidi"/>
          <w:sz w:val="6"/>
          <w:szCs w:val="6"/>
          <w:rtl/>
        </w:rPr>
      </w:pPr>
    </w:p>
    <w:p w:rsidR="00A348C4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ר"ג/גבעתיים(קבוצה 35)-ליגה לאומית-2. כל המשחקים הביתיים ייערכו בשעה 19.00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מכבי שפרעם(קבוצה 7776)-ליגה ילדות א' חיפה-754. כל המשחקים הביתיים ייערכו בשעה 18.00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 xml:space="preserve">מכבי תל </w:t>
      </w:r>
      <w:proofErr w:type="spellStart"/>
      <w:r w:rsidRPr="009C7AB7">
        <w:rPr>
          <w:rFonts w:asciiTheme="minorBidi" w:hAnsiTheme="minorBidi" w:cstheme="minorBidi" w:hint="cs"/>
          <w:sz w:val="24"/>
          <w:szCs w:val="24"/>
          <w:rtl/>
        </w:rPr>
        <w:t>מונד</w:t>
      </w:r>
      <w:proofErr w:type="spellEnd"/>
      <w:r w:rsidRPr="009C7AB7">
        <w:rPr>
          <w:rFonts w:asciiTheme="minorBidi" w:hAnsiTheme="minorBidi" w:cstheme="minorBidi" w:hint="cs"/>
          <w:sz w:val="24"/>
          <w:szCs w:val="24"/>
          <w:rtl/>
        </w:rPr>
        <w:t>(קבוצה 4581)-ליגה קטסל א' נתניה-562. כל המשחקים הביתיים ייערכו בשעה 16.00 בימי שישי של המחזור למעט המשחקים נגד קבוצות אליצור נתניה שייערכו בימי שלישי בשעה 17.00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יואב/צפית(קבוצה 10792)-ליגה נערים ב' דרום-215.כל המשחקים הביתיים ייערכו בשעה 18.30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מטאור אשדוד(קבוצה 711)-ליגה נערים א' מחוזית דרום-168. כל המשחקים הביתיים ייערכו בשעה 19.00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מגדל יזרעאל(קבוצה 4253)-ליגה נוער מחוזית עמקים-112. כל המשחקים הביתיים ייערכו בשעה 20.00</w:t>
      </w:r>
    </w:p>
    <w:p w:rsidR="009C7AB7" w:rsidRPr="009C7AB7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אליצור מ.ב. אדומים(קבוצה 10112)-ליגה נערות ב' דרום-508. כל המשחקים הביתיים ייערכו בשעה 19.30</w:t>
      </w:r>
    </w:p>
    <w:p w:rsidR="00AD515B" w:rsidRPr="005B7FAE" w:rsidRDefault="009C7AB7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עצמה באר יעקב(קבוצה 7962)-ליגה ילדים ב' מרכז א'-365. כל המשחקים הביתיים ייערכו בשעה 17.00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תל אביב/גני תקוה(קבוצה 3660)-ליגה נערות ב' מרכז-507. כל המשחקים הביתיים ייערכו בשעה 19.30</w:t>
      </w:r>
    </w:p>
    <w:p w:rsidR="006A350C" w:rsidRPr="00AD515B" w:rsidRDefault="006A350C" w:rsidP="00AD515B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מ.ב.אדומים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(קבוצה 7678)-ליגה ילדים ב' ירושלים ב' -368 +אליצור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מ.ב.אדומים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7677)-ליגה ילדים א' ירושלים-271. כל המשחקים הביתיים ייערכו בשעה 18.30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ל"ח חוף השרון(קבוצה 4311)-ליגה נוער מחוזית שומרון-113. כל המשחקים הביתיים ייערכו בשעה 18.30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בקעת בית שאן(קבוצה 10769)-ליגה נערים א' מחוזית צפון-161. כל המשחקים הביתיים ייערכו בשעה 20.00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מגדל כרום(קבוצה 10173)-ליגה ב' צפון-11. כל המשחקים הביתיים ייערכו בשעה 20.30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הוד השרון(קבוצה 4292)-ליגה נערים ב' לאומית שרון-202. כל המשחקים הביתיים ייערכו בשעה 20.30</w:t>
      </w:r>
    </w:p>
    <w:p w:rsidR="006A350C" w:rsidRDefault="006A350C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ירושלים מרכז(קבוצה 6511)-ליגה נערים א' ארצית דרום-159. כל המשחקים הביתיים ייערכו בשעה 19.00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אריאל(קבוצה 7871)-ליגה נערים ב' דן-211. כל המשחקים הביתיים ייערכו בשעה 20.00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אריאל(קבוצה 10342)-ליגה ילדים ב' פתח תקוה-359. כל המשחקים הביתיים ייערכו בשעה 18.30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גזר/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שעלבים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(קבוצה 7236)-ליגה נערים ב' דרום-215. כל המשחקים הביתיים ייערכו בשעה 19.00</w:t>
      </w:r>
    </w:p>
    <w:p w:rsidR="005B7FAE" w:rsidRPr="00F1269E" w:rsidRDefault="00AD515B" w:rsidP="00F1269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דימונה(קבוצה 2785)-ליגה א' דרום -9. כל המשחקים הביתיים ייערכו בשעה 21.00</w:t>
      </w:r>
    </w:p>
    <w:p w:rsidR="00AD515B" w:rsidRDefault="00AD515B" w:rsidP="005B7FA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חבל יבנה(קבוצה 7043)-ליגה </w:t>
      </w:r>
      <w:r w:rsidR="005B7FAE">
        <w:rPr>
          <w:rFonts w:asciiTheme="minorBidi" w:hAnsiTheme="minorBidi" w:cstheme="minorBidi" w:hint="cs"/>
          <w:sz w:val="24"/>
          <w:szCs w:val="24"/>
          <w:rtl/>
        </w:rPr>
        <w:t>ילדים ב' דרום א'</w:t>
      </w:r>
      <w:r>
        <w:rPr>
          <w:rFonts w:asciiTheme="minorBidi" w:hAnsiTheme="minorBidi" w:cstheme="minorBidi" w:hint="cs"/>
          <w:sz w:val="24"/>
          <w:szCs w:val="24"/>
          <w:rtl/>
        </w:rPr>
        <w:t>-369. כל המשחקים הביתיים ייערכו בשעה 19.00</w:t>
      </w:r>
    </w:p>
    <w:p w:rsid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DB66BA" w:rsidRP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</w:rPr>
      </w:pP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אשכול(קבוצה 10472)-ליגה ילדים א' דרום-272. כל המשחקים הביתיים ייערכו בשעה 17.00</w:t>
      </w:r>
    </w:p>
    <w:p w:rsidR="00AD515B" w:rsidRDefault="00AD515B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אשכול(קבוצה 5569)-ל</w:t>
      </w:r>
      <w:r w:rsidR="005B7FAE">
        <w:rPr>
          <w:rFonts w:asciiTheme="minorBidi" w:hAnsiTheme="minorBidi" w:cstheme="minorBidi" w:hint="cs"/>
          <w:sz w:val="24"/>
          <w:szCs w:val="24"/>
          <w:rtl/>
        </w:rPr>
        <w:t>יגה נערים א' מחוזית נגב-169. כל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5B7FAE">
        <w:rPr>
          <w:rFonts w:asciiTheme="minorBidi" w:hAnsiTheme="minorBidi" w:cstheme="minorBidi" w:hint="cs"/>
          <w:sz w:val="24"/>
          <w:szCs w:val="24"/>
          <w:rtl/>
        </w:rPr>
        <w:t>ה</w:t>
      </w:r>
      <w:r>
        <w:rPr>
          <w:rFonts w:asciiTheme="minorBidi" w:hAnsiTheme="minorBidi" w:cstheme="minorBidi" w:hint="cs"/>
          <w:sz w:val="24"/>
          <w:szCs w:val="24"/>
          <w:rtl/>
        </w:rPr>
        <w:t>משחקים הביתיים ייערכו בשעה 19.00</w:t>
      </w:r>
    </w:p>
    <w:p w:rsidR="005B7FAE" w:rsidRDefault="005B7FAE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חוף השרון(קבוצה 10469)-ליגה נערות ב' מרכז-507. כל המשחקים הביתיים ייערכו בשעה 19.30</w:t>
      </w:r>
    </w:p>
    <w:p w:rsidR="005B7FAE" w:rsidRDefault="005B7FAE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ירושלים תלפיות(קבוצה 3511)- ליגה קטסל א' ירושלים א/-575.כל המשחקים הביתיים ייערכו בשעה 17.30</w:t>
      </w:r>
    </w:p>
    <w:p w:rsidR="005B7FAE" w:rsidRDefault="005B7FAE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חיפה צעירים(קבוצה 444)-ליגה נערים א' לאומית צפון-152. כל המשחקים הביתיים ייערכו בשעה 19.00</w:t>
      </w:r>
    </w:p>
    <w:p w:rsidR="005B7FAE" w:rsidRDefault="005B7FAE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ירושלים פסגת זאב(קבוצה 176)-ליגה א' דרום-9. כל המשחקים הביתיים ייערכו בשעה 20.30</w:t>
      </w:r>
    </w:p>
    <w:p w:rsidR="006A350C" w:rsidRPr="00F1269E" w:rsidRDefault="005B7FAE" w:rsidP="00F1269E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ערבה(קבוצה 10188)-ליגה נערות ב' נגב-509. כל המשחקים הביתיים ייערכו בשעה 18.00 בימי שבת של המחזור למעט המשחקים נגד הפועל אשקלון והפועל לכיש שייערכו במתוכנן בימי שלישי בשעה 18.00</w:t>
      </w:r>
    </w:p>
    <w:p w:rsidR="009C7AB7" w:rsidRDefault="009C7AB7" w:rsidP="007D4C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9C7AB7" w:rsidRPr="009C7AB7" w:rsidRDefault="009C7AB7" w:rsidP="007D4C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D4C8B" w:rsidRPr="007D4C8B" w:rsidRDefault="007D4C8B" w:rsidP="007D4C8B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 w:rsidRPr="007D4C8B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נא רשמו את שינויי האולמות הבאים:</w:t>
      </w:r>
    </w:p>
    <w:p w:rsidR="00454DAF" w:rsidRPr="00271E3D" w:rsidRDefault="00454DAF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4"/>
          <w:szCs w:val="4"/>
        </w:rPr>
      </w:pPr>
    </w:p>
    <w:p w:rsidR="00A348C4" w:rsidRDefault="009C7AB7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 w:rsidRPr="009C7AB7">
        <w:rPr>
          <w:rFonts w:asciiTheme="minorBidi" w:hAnsiTheme="minorBidi" w:cstheme="minorBidi" w:hint="cs"/>
          <w:sz w:val="24"/>
          <w:szCs w:val="24"/>
          <w:rtl/>
        </w:rPr>
        <w:t>הפועל נס ציונה שדות</w:t>
      </w:r>
      <w:r>
        <w:rPr>
          <w:rFonts w:asciiTheme="minorBidi" w:hAnsiTheme="minorBidi" w:cstheme="minorBidi" w:hint="cs"/>
          <w:sz w:val="24"/>
          <w:szCs w:val="24"/>
          <w:rtl/>
        </w:rPr>
        <w:t>(קבוצה 722)-ליגה קטסל א' ת"א א'-569</w:t>
      </w:r>
      <w:r w:rsidR="003743D6">
        <w:rPr>
          <w:rFonts w:asciiTheme="minorBidi" w:hAnsiTheme="minorBidi" w:cstheme="minorBidi" w:hint="cs"/>
          <w:sz w:val="24"/>
          <w:szCs w:val="24"/>
          <w:rtl/>
        </w:rPr>
        <w:t xml:space="preserve">-אולם </w:t>
      </w:r>
      <w:proofErr w:type="spellStart"/>
      <w:r w:rsidR="003743D6">
        <w:rPr>
          <w:rFonts w:asciiTheme="minorBidi" w:hAnsiTheme="minorBidi" w:cstheme="minorBidi" w:hint="cs"/>
          <w:sz w:val="24"/>
          <w:szCs w:val="24"/>
          <w:rtl/>
        </w:rPr>
        <w:t>שדות,הזמיר</w:t>
      </w:r>
      <w:proofErr w:type="spellEnd"/>
      <w:r w:rsidR="003743D6">
        <w:rPr>
          <w:rFonts w:asciiTheme="minorBidi" w:hAnsiTheme="minorBidi" w:cstheme="minorBidi" w:hint="cs"/>
          <w:sz w:val="24"/>
          <w:szCs w:val="24"/>
          <w:rtl/>
        </w:rPr>
        <w:t xml:space="preserve"> 33,נס ציונה</w:t>
      </w:r>
    </w:p>
    <w:p w:rsidR="003743D6" w:rsidRDefault="003743D6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א.ס.</w:t>
      </w:r>
      <w:r w:rsidR="002A4662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rtl/>
        </w:rPr>
        <w:t>אשקלון עתודה(קבוצה 7948)-ליגה ב' דרום-20- אולם מקיף ב', שד' בן צבי,</w:t>
      </w:r>
      <w:r w:rsidR="002A4662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rtl/>
        </w:rPr>
        <w:t>אשקלון. המשחקים ייערכו בשעה 20.00</w:t>
      </w:r>
    </w:p>
    <w:p w:rsidR="003743D6" w:rsidRDefault="003743D6" w:rsidP="009C7AB7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גליל תבור אבני(קבוצה 7607)-ליגה ילדים א' עמקים-261- אולם קיבוץ לביא</w:t>
      </w:r>
    </w:p>
    <w:p w:rsidR="003743D6" w:rsidRDefault="003743D6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מכבי רעננה אלון(קבוצה 1901)-ליגה ילדים א' לאומית שרון-254. אולם ביה"ס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תל"י-רח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הפרחים ברעננה. המשחקים הביתיים ייערכו בשעה 17.00 בימי שבת של המחזור למעט המשחק נגד אליצור שומרון שייערך ביום חמישי 28.10.21 בשעה 19.00</w:t>
      </w:r>
    </w:p>
    <w:p w:rsidR="003743D6" w:rsidRDefault="003743D6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מכבי רעננה אחוזה(קבוצה 677)-ליגה ילדים ב' שרון ב'-358. אולם ביה"ס לב הפארק ברחוב שטרן ברעננה. המשחקים הביתיים ייערכו בימי חמישי בשעה 17.00</w:t>
      </w:r>
    </w:p>
    <w:p w:rsidR="003743D6" w:rsidRDefault="003743D6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מכבי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בלאק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רמת גן(קבוצה 6990)-ליגה א' דן-7- אולם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זיסמן,דרך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הטייסים ברמת גן.</w:t>
      </w:r>
    </w:p>
    <w:p w:rsidR="003743D6" w:rsidRDefault="003743D6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בני הרצליה(קבוצה 6191)-ליגה קטסל בנות דן-808. אולם אילנות, הרצליה</w:t>
      </w:r>
    </w:p>
    <w:p w:rsidR="003743D6" w:rsidRDefault="003743D6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ביתר אשדוד(קבוצה 1183)-ליגה נערות ב' נגב-509. אולם מקיף ג', הצוללנים 3,אשדוד.</w:t>
      </w:r>
    </w:p>
    <w:p w:rsidR="006A350C" w:rsidRDefault="006A350C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אליצור גבעת שמואל חן(קבוצה 7428)-ליגה נערים ב' לאומית דן-203-אולם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בגין,רח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' עוזי חיטמן, גבעת שמואל.</w:t>
      </w:r>
    </w:p>
    <w:p w:rsidR="006A350C" w:rsidRDefault="006A350C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הפועל תלפיות ירושלים(קבוצה 3511)-ליגה קטסל א' ירושלים א'-575. אולם </w:t>
      </w:r>
      <w:proofErr w:type="spellStart"/>
      <w:r w:rsidR="003C34CA">
        <w:rPr>
          <w:rFonts w:asciiTheme="minorBidi" w:hAnsiTheme="minorBidi" w:cstheme="minorBidi" w:hint="cs"/>
          <w:sz w:val="24"/>
          <w:szCs w:val="24"/>
          <w:rtl/>
        </w:rPr>
        <w:t>סליגסברג</w:t>
      </w:r>
      <w:proofErr w:type="spellEnd"/>
      <w:r w:rsidR="003C34CA">
        <w:rPr>
          <w:rFonts w:asciiTheme="minorBidi" w:hAnsiTheme="minorBidi" w:cstheme="minorBidi" w:hint="cs"/>
          <w:sz w:val="24"/>
          <w:szCs w:val="24"/>
          <w:rtl/>
        </w:rPr>
        <w:t>, רח' רזיאל 20,ירושלים.</w:t>
      </w:r>
    </w:p>
    <w:p w:rsidR="003C34CA" w:rsidRDefault="003C34CA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הפועל גימנסיה ירושלים(קבוצה 6507)-ליגה ילדים א' ירושלים-271. אולם רמות, רח' אסירי ציון, ירושלים.</w:t>
      </w:r>
    </w:p>
    <w:p w:rsidR="00F1269E" w:rsidRPr="00DB66BA" w:rsidRDefault="002A4662" w:rsidP="00DB66B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אליצור נתניה(קבוצה 203)-ליגה לאומית נשים-52. אולם ביה"ס אלדד, רחוב אריה לוין בנתניה.</w:t>
      </w:r>
    </w:p>
    <w:p w:rsidR="002A4662" w:rsidRDefault="002A4662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ביתר אשדוד(קבוצה 1183)-ליגה ב' דרום-20.אולם אריאל, קק"ל 9, אשדוד.</w:t>
      </w:r>
    </w:p>
    <w:p w:rsidR="00F1269E" w:rsidRDefault="00F1269E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עצמה מודיעין(קבוצה 5661)- ליגה קטסל בנות דרום א'-811 + עצמה מודיעין ענת(קבוצה 7108)- ליגה קטסל בנות דרום א'-811. אולם אופק, רח' עמק דותן 11, מודיעין.</w:t>
      </w:r>
    </w:p>
    <w:p w:rsidR="00F1269E" w:rsidRDefault="00F1269E" w:rsidP="003743D6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אסא הפסגה ירושלים(קבוצה 4703)-ליגה א' נשים דרום-62 + אסא ירושלים/פסגת זאב(קבוצה 3554)- ליגה ארצית נשים דרום-57 </w:t>
      </w:r>
      <w:r>
        <w:rPr>
          <w:rFonts w:asciiTheme="minorBidi" w:hAnsiTheme="minorBidi" w:cstheme="minorBidi"/>
          <w:sz w:val="24"/>
          <w:szCs w:val="24"/>
          <w:rtl/>
        </w:rPr>
        <w:t>–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אולם היכל מאוחדת, רחוב 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גל,ירושלים</w:t>
      </w:r>
      <w:proofErr w:type="spellEnd"/>
    </w:p>
    <w:p w:rsid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DB66BA" w:rsidRPr="00DB66BA" w:rsidRDefault="00DB66BA" w:rsidP="00DB66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</w:rPr>
      </w:pPr>
    </w:p>
    <w:p w:rsidR="003C34CA" w:rsidRDefault="003C34CA" w:rsidP="003C34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C31AD4" w:rsidRDefault="00C31AD4" w:rsidP="003C34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C34CA" w:rsidRDefault="003C34CA" w:rsidP="003C34CA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3C34CA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להלן שינויים בשעות משחקי הפועל סחנין:</w:t>
      </w:r>
    </w:p>
    <w:p w:rsidR="003C34CA" w:rsidRDefault="003C34CA" w:rsidP="003C34C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קב' </w:t>
      </w:r>
      <w:r w:rsidRPr="003C34CA">
        <w:rPr>
          <w:rFonts w:asciiTheme="minorBidi" w:hAnsiTheme="minorBidi" w:cstheme="minorBidi" w:hint="cs"/>
          <w:sz w:val="24"/>
          <w:szCs w:val="24"/>
          <w:rtl/>
        </w:rPr>
        <w:t>ילדות ב'-7638</w:t>
      </w:r>
      <w:r>
        <w:rPr>
          <w:rFonts w:asciiTheme="minorBidi" w:hAnsiTheme="minorBidi" w:cstheme="minorBidi" w:hint="cs"/>
          <w:sz w:val="24"/>
          <w:szCs w:val="24"/>
          <w:rtl/>
        </w:rPr>
        <w:t>- ביום שישי בשעה 16.00</w:t>
      </w:r>
      <w:r w:rsidR="002A4662">
        <w:rPr>
          <w:rFonts w:asciiTheme="minorBidi" w:hAnsiTheme="minorBidi" w:cstheme="minorBidi" w:hint="cs"/>
          <w:sz w:val="24"/>
          <w:szCs w:val="24"/>
          <w:rtl/>
        </w:rPr>
        <w:t xml:space="preserve"> ולא בימי רביעי</w:t>
      </w:r>
    </w:p>
    <w:p w:rsidR="003C34CA" w:rsidRDefault="003C34CA" w:rsidP="003C34C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קב ילדות א'-7146-ביום רביעי בשעה 17.00</w:t>
      </w:r>
    </w:p>
    <w:p w:rsidR="003C34CA" w:rsidRDefault="003C34CA" w:rsidP="003C34C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קב' נערות ב'-5945 -ביום שלישי בשעה 18.30</w:t>
      </w:r>
    </w:p>
    <w:p w:rsidR="003C34CA" w:rsidRDefault="003C34CA" w:rsidP="003C34C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קב' נשים-2458- ביום חמישי בשעה  20.00</w:t>
      </w:r>
    </w:p>
    <w:p w:rsidR="003C34CA" w:rsidRDefault="003C34CA" w:rsidP="003C34CA">
      <w:pPr>
        <w:pStyle w:val="a8"/>
        <w:numPr>
          <w:ilvl w:val="0"/>
          <w:numId w:val="4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קב' נוער-4269- ביום שני בשעה 18.00</w:t>
      </w:r>
    </w:p>
    <w:p w:rsidR="003C34CA" w:rsidRDefault="003C34CA" w:rsidP="003C34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3C34CA" w:rsidRPr="003C34CA" w:rsidRDefault="003C34CA" w:rsidP="003C34CA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 w:rsidRPr="003C34CA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עדכון שעות משחקי א.ס. סביון:</w:t>
      </w:r>
    </w:p>
    <w:p w:rsidR="00A348C4" w:rsidRPr="003C34CA" w:rsidRDefault="00A348C4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761FFE" w:rsidRPr="00761FFE" w:rsidRDefault="00761FFE" w:rsidP="00761FFE">
      <w:pPr>
        <w:pStyle w:val="a8"/>
        <w:numPr>
          <w:ilvl w:val="0"/>
          <w:numId w:val="48"/>
        </w:numPr>
        <w:rPr>
          <w:rFonts w:cstheme="minorHAnsi"/>
          <w:sz w:val="24"/>
          <w:szCs w:val="24"/>
          <w:rtl/>
        </w:rPr>
      </w:pPr>
      <w:r w:rsidRPr="00761FFE">
        <w:rPr>
          <w:sz w:val="24"/>
          <w:szCs w:val="24"/>
          <w:rtl/>
        </w:rPr>
        <w:t>נערים א</w:t>
      </w:r>
      <w:r w:rsidRPr="00761FFE">
        <w:rPr>
          <w:rFonts w:cstheme="minorHAnsi"/>
          <w:sz w:val="24"/>
          <w:szCs w:val="24"/>
          <w:rtl/>
        </w:rPr>
        <w:t xml:space="preserve">' - </w:t>
      </w:r>
      <w:r w:rsidRPr="00761FFE">
        <w:rPr>
          <w:sz w:val="24"/>
          <w:szCs w:val="24"/>
          <w:rtl/>
        </w:rPr>
        <w:t>קבוצה מס</w:t>
      </w:r>
      <w:r w:rsidRPr="00761FFE">
        <w:rPr>
          <w:rFonts w:cstheme="minorHAnsi"/>
          <w:sz w:val="24"/>
          <w:szCs w:val="24"/>
          <w:rtl/>
        </w:rPr>
        <w:t xml:space="preserve">' 10559, </w:t>
      </w:r>
      <w:r w:rsidRPr="00761FFE">
        <w:rPr>
          <w:sz w:val="24"/>
          <w:szCs w:val="24"/>
          <w:rtl/>
        </w:rPr>
        <w:t xml:space="preserve">ליגה </w:t>
      </w:r>
      <w:r w:rsidRPr="00761FFE">
        <w:rPr>
          <w:rFonts w:cstheme="minorHAnsi"/>
          <w:sz w:val="24"/>
          <w:szCs w:val="24"/>
          <w:rtl/>
        </w:rPr>
        <w:t xml:space="preserve">166 , </w:t>
      </w:r>
      <w:r w:rsidRPr="00761FFE">
        <w:rPr>
          <w:sz w:val="24"/>
          <w:szCs w:val="24"/>
          <w:rtl/>
        </w:rPr>
        <w:t xml:space="preserve">תקיים את משחקיה הביתיים בשעה </w:t>
      </w:r>
      <w:r w:rsidRPr="00761FFE">
        <w:rPr>
          <w:rFonts w:cstheme="minorHAnsi"/>
          <w:sz w:val="24"/>
          <w:szCs w:val="24"/>
          <w:rtl/>
        </w:rPr>
        <w:t>20:00</w:t>
      </w:r>
    </w:p>
    <w:p w:rsidR="00761FFE" w:rsidRPr="00761FFE" w:rsidRDefault="00761FFE" w:rsidP="00761FFE">
      <w:pPr>
        <w:pStyle w:val="a8"/>
        <w:numPr>
          <w:ilvl w:val="0"/>
          <w:numId w:val="48"/>
        </w:numPr>
        <w:rPr>
          <w:rFonts w:cstheme="minorHAnsi"/>
          <w:sz w:val="24"/>
          <w:szCs w:val="24"/>
          <w:rtl/>
        </w:rPr>
      </w:pPr>
      <w:r w:rsidRPr="00761FFE">
        <w:rPr>
          <w:sz w:val="24"/>
          <w:szCs w:val="24"/>
          <w:rtl/>
        </w:rPr>
        <w:t>ילדים א</w:t>
      </w:r>
      <w:r w:rsidRPr="00761FFE">
        <w:rPr>
          <w:rFonts w:cstheme="minorHAnsi"/>
          <w:sz w:val="24"/>
          <w:szCs w:val="24"/>
          <w:rtl/>
        </w:rPr>
        <w:t xml:space="preserve">' – </w:t>
      </w:r>
      <w:r w:rsidRPr="00761FFE">
        <w:rPr>
          <w:sz w:val="24"/>
          <w:szCs w:val="24"/>
          <w:rtl/>
        </w:rPr>
        <w:t>קבוצה מס</w:t>
      </w:r>
      <w:r w:rsidRPr="00761FFE">
        <w:rPr>
          <w:rFonts w:cstheme="minorHAnsi"/>
          <w:sz w:val="24"/>
          <w:szCs w:val="24"/>
          <w:rtl/>
        </w:rPr>
        <w:t xml:space="preserve">' 5866, </w:t>
      </w:r>
      <w:r w:rsidRPr="00761FFE">
        <w:rPr>
          <w:sz w:val="24"/>
          <w:szCs w:val="24"/>
          <w:rtl/>
        </w:rPr>
        <w:t xml:space="preserve">ליגה </w:t>
      </w:r>
      <w:r w:rsidRPr="00761FFE">
        <w:rPr>
          <w:rFonts w:cstheme="minorHAnsi"/>
          <w:sz w:val="24"/>
          <w:szCs w:val="24"/>
          <w:rtl/>
        </w:rPr>
        <w:t xml:space="preserve">268 , </w:t>
      </w:r>
      <w:r w:rsidRPr="00761FFE">
        <w:rPr>
          <w:sz w:val="24"/>
          <w:szCs w:val="24"/>
          <w:rtl/>
        </w:rPr>
        <w:t xml:space="preserve">תקיים את משחקיה הביתיים בשעה </w:t>
      </w:r>
      <w:r w:rsidRPr="00761FFE">
        <w:rPr>
          <w:rFonts w:cstheme="minorHAnsi"/>
          <w:sz w:val="24"/>
          <w:szCs w:val="24"/>
          <w:rtl/>
        </w:rPr>
        <w:t>17:30</w:t>
      </w:r>
    </w:p>
    <w:p w:rsidR="00761FFE" w:rsidRPr="00761FFE" w:rsidRDefault="00761FFE" w:rsidP="00761FFE">
      <w:pPr>
        <w:pStyle w:val="a8"/>
        <w:numPr>
          <w:ilvl w:val="0"/>
          <w:numId w:val="48"/>
        </w:numPr>
        <w:rPr>
          <w:rFonts w:cstheme="minorHAnsi"/>
          <w:sz w:val="24"/>
          <w:szCs w:val="24"/>
          <w:rtl/>
        </w:rPr>
      </w:pPr>
      <w:r w:rsidRPr="00761FFE">
        <w:rPr>
          <w:sz w:val="24"/>
          <w:szCs w:val="24"/>
          <w:rtl/>
        </w:rPr>
        <w:t xml:space="preserve">ילדים ב </w:t>
      </w:r>
      <w:r w:rsidRPr="00761FFE">
        <w:rPr>
          <w:rFonts w:cstheme="minorHAnsi"/>
          <w:sz w:val="24"/>
          <w:szCs w:val="24"/>
          <w:rtl/>
        </w:rPr>
        <w:t xml:space="preserve">– </w:t>
      </w:r>
      <w:r w:rsidRPr="00761FFE">
        <w:rPr>
          <w:sz w:val="24"/>
          <w:szCs w:val="24"/>
          <w:rtl/>
        </w:rPr>
        <w:t>קבוצה מס</w:t>
      </w:r>
      <w:r w:rsidRPr="00761FFE">
        <w:rPr>
          <w:rFonts w:cstheme="minorHAnsi"/>
          <w:sz w:val="24"/>
          <w:szCs w:val="24"/>
          <w:rtl/>
        </w:rPr>
        <w:t xml:space="preserve">' 4999, </w:t>
      </w:r>
      <w:r w:rsidRPr="00761FFE">
        <w:rPr>
          <w:sz w:val="24"/>
          <w:szCs w:val="24"/>
          <w:rtl/>
        </w:rPr>
        <w:t xml:space="preserve">ליגה </w:t>
      </w:r>
      <w:r w:rsidRPr="00761FFE">
        <w:rPr>
          <w:rFonts w:cstheme="minorHAnsi"/>
          <w:sz w:val="24"/>
          <w:szCs w:val="24"/>
          <w:rtl/>
        </w:rPr>
        <w:t xml:space="preserve">363 , </w:t>
      </w:r>
      <w:r w:rsidRPr="00761FFE">
        <w:rPr>
          <w:sz w:val="24"/>
          <w:szCs w:val="24"/>
          <w:rtl/>
        </w:rPr>
        <w:t xml:space="preserve">תקיים את משחקיה הביתיים בשעה </w:t>
      </w:r>
      <w:r w:rsidRPr="00761FFE">
        <w:rPr>
          <w:rFonts w:cstheme="minorHAnsi"/>
          <w:sz w:val="24"/>
          <w:szCs w:val="24"/>
          <w:rtl/>
        </w:rPr>
        <w:t>17:30</w:t>
      </w:r>
    </w:p>
    <w:p w:rsidR="00761FFE" w:rsidRPr="00761FFE" w:rsidRDefault="00761FFE" w:rsidP="00761FFE">
      <w:pPr>
        <w:pStyle w:val="a8"/>
        <w:numPr>
          <w:ilvl w:val="0"/>
          <w:numId w:val="48"/>
        </w:numPr>
        <w:rPr>
          <w:rFonts w:cstheme="minorHAnsi"/>
          <w:sz w:val="24"/>
          <w:szCs w:val="24"/>
          <w:rtl/>
        </w:rPr>
      </w:pPr>
      <w:r w:rsidRPr="00761FFE">
        <w:rPr>
          <w:sz w:val="24"/>
          <w:szCs w:val="24"/>
          <w:rtl/>
        </w:rPr>
        <w:t>ילדות א</w:t>
      </w:r>
      <w:r w:rsidRPr="00761FFE">
        <w:rPr>
          <w:rFonts w:cstheme="minorHAnsi"/>
          <w:sz w:val="24"/>
          <w:szCs w:val="24"/>
          <w:rtl/>
        </w:rPr>
        <w:t xml:space="preserve">' – </w:t>
      </w:r>
      <w:r w:rsidRPr="00761FFE">
        <w:rPr>
          <w:sz w:val="24"/>
          <w:szCs w:val="24"/>
          <w:rtl/>
        </w:rPr>
        <w:t>קבוצה מס</w:t>
      </w:r>
      <w:r w:rsidRPr="00761FFE">
        <w:rPr>
          <w:rFonts w:cstheme="minorHAnsi"/>
          <w:sz w:val="24"/>
          <w:szCs w:val="24"/>
          <w:rtl/>
        </w:rPr>
        <w:t xml:space="preserve">' 10072, </w:t>
      </w:r>
      <w:r w:rsidRPr="00761FFE">
        <w:rPr>
          <w:sz w:val="24"/>
          <w:szCs w:val="24"/>
          <w:rtl/>
        </w:rPr>
        <w:t xml:space="preserve">ליגה </w:t>
      </w:r>
      <w:r w:rsidRPr="00761FFE">
        <w:rPr>
          <w:rFonts w:cstheme="minorHAnsi"/>
          <w:sz w:val="24"/>
          <w:szCs w:val="24"/>
          <w:rtl/>
        </w:rPr>
        <w:t xml:space="preserve">757 , </w:t>
      </w:r>
      <w:r w:rsidRPr="00761FFE">
        <w:rPr>
          <w:sz w:val="24"/>
          <w:szCs w:val="24"/>
          <w:rtl/>
        </w:rPr>
        <w:t xml:space="preserve">תקיים את משחקיה הביתיים בשעה </w:t>
      </w:r>
      <w:r w:rsidRPr="00761FFE">
        <w:rPr>
          <w:rFonts w:cstheme="minorHAnsi"/>
          <w:sz w:val="24"/>
          <w:szCs w:val="24"/>
          <w:rtl/>
        </w:rPr>
        <w:t>19:00</w:t>
      </w:r>
    </w:p>
    <w:p w:rsidR="00C61D9A" w:rsidRPr="009E328A" w:rsidRDefault="00C61D9A" w:rsidP="00761FFE">
      <w:pPr>
        <w:rPr>
          <w:sz w:val="28"/>
          <w:szCs w:val="28"/>
          <w:rtl/>
        </w:rPr>
      </w:pPr>
    </w:p>
    <w:p w:rsidR="00A348C4" w:rsidRDefault="00761FFE" w:rsidP="00761FFE">
      <w:pPr>
        <w:pStyle w:val="a8"/>
        <w:numPr>
          <w:ilvl w:val="0"/>
          <w:numId w:val="4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761FFE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נא רשמו שינויים באגודת הפועל רמת הנגב:</w:t>
      </w:r>
    </w:p>
    <w:p w:rsidR="00761FFE" w:rsidRPr="00C31AD4" w:rsidRDefault="00761FFE" w:rsidP="00761FFE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u w:val="single"/>
          <w:rtl/>
        </w:rPr>
      </w:pPr>
    </w:p>
    <w:p w:rsidR="00C61D9A" w:rsidRPr="00C31AD4" w:rsidRDefault="00C61D9A" w:rsidP="00C61D9A">
      <w:pPr>
        <w:rPr>
          <w:rFonts w:ascii="Arial" w:hAnsi="Arial" w:cs="Arial"/>
          <w:color w:val="FF0000"/>
          <w:sz w:val="22"/>
          <w:szCs w:val="22"/>
          <w:rtl/>
        </w:rPr>
      </w:pP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1. 3925, </w:t>
      </w:r>
      <w:r w:rsidRPr="00C31AD4">
        <w:rPr>
          <w:rFonts w:ascii="Arial" w:hAnsi="Arial" w:cs="Arial"/>
          <w:b/>
          <w:bCs/>
          <w:i/>
          <w:iCs/>
          <w:sz w:val="22"/>
          <w:szCs w:val="22"/>
          <w:rtl/>
        </w:rPr>
        <w:t>קט סל ב' נגב</w:t>
      </w: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-כתובת </w:t>
      </w:r>
      <w:proofErr w:type="spellStart"/>
      <w:r w:rsidRPr="00C31AD4">
        <w:rPr>
          <w:rFonts w:ascii="Arial" w:hAnsi="Arial" w:cs="Arial"/>
          <w:b/>
          <w:bCs/>
          <w:sz w:val="22"/>
          <w:szCs w:val="22"/>
          <w:rtl/>
        </w:rPr>
        <w:t>מקורית:משאבי</w:t>
      </w:r>
      <w:proofErr w:type="spellEnd"/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 שדה, כתובת </w:t>
      </w:r>
      <w:proofErr w:type="spellStart"/>
      <w:r w:rsidRPr="00C31AD4">
        <w:rPr>
          <w:rFonts w:ascii="Arial" w:hAnsi="Arial" w:cs="Arial"/>
          <w:b/>
          <w:bCs/>
          <w:sz w:val="22"/>
          <w:szCs w:val="22"/>
          <w:rtl/>
        </w:rPr>
        <w:t>חדשה:</w:t>
      </w:r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אולם</w:t>
      </w:r>
      <w:proofErr w:type="spellEnd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 תיכון חדש רמת נגב</w:t>
      </w:r>
    </w:p>
    <w:p w:rsidR="00C61D9A" w:rsidRPr="00C31AD4" w:rsidRDefault="00C61D9A" w:rsidP="00C61D9A">
      <w:pPr>
        <w:rPr>
          <w:rFonts w:ascii="Arial" w:hAnsi="Arial" w:cs="Arial"/>
          <w:color w:val="FF0000"/>
          <w:sz w:val="22"/>
          <w:szCs w:val="22"/>
          <w:rtl/>
        </w:rPr>
      </w:pP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2. 4222, קט סל א' נגב-כתובת </w:t>
      </w:r>
      <w:proofErr w:type="spellStart"/>
      <w:r w:rsidRPr="00C31AD4">
        <w:rPr>
          <w:rFonts w:ascii="Arial" w:hAnsi="Arial" w:cs="Arial"/>
          <w:b/>
          <w:bCs/>
          <w:sz w:val="22"/>
          <w:szCs w:val="22"/>
          <w:rtl/>
        </w:rPr>
        <w:t>חדשה:</w:t>
      </w:r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אולם</w:t>
      </w:r>
      <w:proofErr w:type="spellEnd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 תיכון חדש מועצה </w:t>
      </w:r>
      <w:proofErr w:type="spellStart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איזורית</w:t>
      </w:r>
      <w:proofErr w:type="spellEnd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 רמת נגב.</w:t>
      </w:r>
    </w:p>
    <w:p w:rsidR="00C61D9A" w:rsidRPr="00C31AD4" w:rsidRDefault="00C61D9A" w:rsidP="00C61D9A">
      <w:pPr>
        <w:rPr>
          <w:rFonts w:ascii="Arial" w:hAnsi="Arial" w:cs="Arial"/>
          <w:color w:val="FF0000"/>
          <w:sz w:val="22"/>
          <w:szCs w:val="22"/>
          <w:rtl/>
        </w:rPr>
      </w:pP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3. 10245, </w:t>
      </w:r>
      <w:r w:rsidRPr="00C31AD4">
        <w:rPr>
          <w:rFonts w:ascii="Arial" w:hAnsi="Arial" w:cs="Arial"/>
          <w:b/>
          <w:bCs/>
          <w:i/>
          <w:iCs/>
          <w:sz w:val="22"/>
          <w:szCs w:val="22"/>
          <w:rtl/>
        </w:rPr>
        <w:t>ילדים ב' נגב</w:t>
      </w: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- כתובת חדשה: </w:t>
      </w:r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אולם תיכון חדש מועצה </w:t>
      </w:r>
      <w:proofErr w:type="spellStart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איזורית</w:t>
      </w:r>
      <w:proofErr w:type="spellEnd"/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 רמת נגב.</w:t>
      </w:r>
    </w:p>
    <w:p w:rsidR="00C61D9A" w:rsidRPr="00C31AD4" w:rsidRDefault="00C61D9A" w:rsidP="00C61D9A">
      <w:pPr>
        <w:rPr>
          <w:rFonts w:ascii="Arial" w:hAnsi="Arial" w:cs="Arial"/>
          <w:color w:val="FF0000"/>
          <w:sz w:val="22"/>
          <w:szCs w:val="22"/>
          <w:rtl/>
        </w:rPr>
      </w:pP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4. 5094, </w:t>
      </w:r>
      <w:r w:rsidRPr="00C31AD4">
        <w:rPr>
          <w:rFonts w:ascii="Arial" w:hAnsi="Arial" w:cs="Arial"/>
          <w:b/>
          <w:bCs/>
          <w:i/>
          <w:iCs/>
          <w:sz w:val="22"/>
          <w:szCs w:val="22"/>
          <w:rtl/>
        </w:rPr>
        <w:t>ילדים א' נגב</w:t>
      </w: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- כתובת חדשה: </w:t>
      </w:r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מדרשת בן גוריון.</w:t>
      </w:r>
    </w:p>
    <w:p w:rsidR="00C61D9A" w:rsidRPr="00C31AD4" w:rsidRDefault="00C61D9A" w:rsidP="00C61D9A">
      <w:pPr>
        <w:rPr>
          <w:rFonts w:ascii="Arial" w:hAnsi="Arial" w:cs="Arial"/>
          <w:color w:val="FF0000"/>
          <w:sz w:val="22"/>
          <w:szCs w:val="22"/>
          <w:rtl/>
        </w:rPr>
      </w:pP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5. 10244, </w:t>
      </w:r>
      <w:r w:rsidRPr="00C31AD4">
        <w:rPr>
          <w:rFonts w:ascii="Arial" w:hAnsi="Arial" w:cs="Arial"/>
          <w:b/>
          <w:bCs/>
          <w:i/>
          <w:iCs/>
          <w:sz w:val="22"/>
          <w:szCs w:val="22"/>
          <w:rtl/>
        </w:rPr>
        <w:t>בוגרים ליגה ב נגב</w:t>
      </w:r>
      <w:r w:rsidRPr="00C31AD4">
        <w:rPr>
          <w:rFonts w:ascii="Arial" w:hAnsi="Arial" w:cs="Arial"/>
          <w:b/>
          <w:bCs/>
          <w:sz w:val="22"/>
          <w:szCs w:val="22"/>
          <w:rtl/>
        </w:rPr>
        <w:t xml:space="preserve">- כתובת חדשה: </w:t>
      </w:r>
      <w:r w:rsidRPr="00C31AD4">
        <w:rPr>
          <w:rFonts w:ascii="Arial" w:hAnsi="Arial" w:cs="Arial"/>
          <w:b/>
          <w:bCs/>
          <w:color w:val="FF0000"/>
          <w:sz w:val="22"/>
          <w:szCs w:val="22"/>
          <w:rtl/>
        </w:rPr>
        <w:t>מדרשת בן גוריון.</w:t>
      </w:r>
    </w:p>
    <w:p w:rsidR="00C61D9A" w:rsidRDefault="00C61D9A" w:rsidP="00C61D9A">
      <w:pPr>
        <w:rPr>
          <w:rtl/>
        </w:rPr>
      </w:pPr>
    </w:p>
    <w:p w:rsidR="00C31AD4" w:rsidRPr="00F1269E" w:rsidRDefault="002A4662" w:rsidP="002A4662">
      <w:pPr>
        <w:pStyle w:val="a8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F1269E">
        <w:rPr>
          <w:rFonts w:ascii="Arial" w:hAnsi="Arial" w:cs="Arial"/>
          <w:sz w:val="24"/>
          <w:szCs w:val="24"/>
          <w:rtl/>
        </w:rPr>
        <w:t xml:space="preserve">כמו כן שינוי </w:t>
      </w:r>
      <w:r w:rsidR="00C61D9A" w:rsidRPr="00F1269E">
        <w:rPr>
          <w:rFonts w:ascii="Arial" w:hAnsi="Arial" w:cs="Arial"/>
          <w:sz w:val="24"/>
          <w:szCs w:val="24"/>
          <w:rtl/>
        </w:rPr>
        <w:t xml:space="preserve"> שעת משחק קבועה לקבוצה מספר 10244 בוגרים ליגה ב נגב, הפועל רמת נגב, שעת משחק חדשה קבועה 21:00</w:t>
      </w:r>
    </w:p>
    <w:p w:rsidR="00F1269E" w:rsidRPr="00F1269E" w:rsidRDefault="00F1269E" w:rsidP="00F1269E">
      <w:pPr>
        <w:rPr>
          <w:rFonts w:ascii="Arial" w:hAnsi="Arial" w:cs="Arial"/>
          <w:rtl/>
        </w:rPr>
      </w:pPr>
    </w:p>
    <w:p w:rsidR="00F1269E" w:rsidRDefault="00F1269E" w:rsidP="00F1269E">
      <w:pPr>
        <w:pStyle w:val="a8"/>
        <w:numPr>
          <w:ilvl w:val="0"/>
          <w:numId w:val="44"/>
        </w:numPr>
        <w:rPr>
          <w:rFonts w:ascii="Arial" w:hAnsi="Arial" w:cs="Arial" w:hint="cs"/>
          <w:sz w:val="24"/>
          <w:szCs w:val="24"/>
        </w:rPr>
      </w:pPr>
      <w:r w:rsidRPr="00F1269E">
        <w:rPr>
          <w:rFonts w:ascii="Arial" w:hAnsi="Arial" w:cs="Arial"/>
          <w:sz w:val="24"/>
          <w:szCs w:val="24"/>
          <w:rtl/>
        </w:rPr>
        <w:t>נא מחקו מתוכנית המשחקים של ליגה ילדים א' לאומית צפון-251 את הפועל עמק הירדן/טבריה(קבוצה 2120).</w:t>
      </w:r>
    </w:p>
    <w:p w:rsidR="00F1269E" w:rsidRPr="00F1269E" w:rsidRDefault="00F1269E" w:rsidP="00F1269E">
      <w:pPr>
        <w:pStyle w:val="a8"/>
        <w:rPr>
          <w:rFonts w:ascii="Arial" w:hAnsi="Arial" w:cs="Arial"/>
          <w:sz w:val="24"/>
          <w:szCs w:val="24"/>
        </w:rPr>
      </w:pPr>
    </w:p>
    <w:p w:rsidR="00F1269E" w:rsidRPr="00DB66BA" w:rsidRDefault="00F1269E" w:rsidP="00DB66BA">
      <w:pPr>
        <w:pStyle w:val="a8"/>
        <w:numPr>
          <w:ilvl w:val="0"/>
          <w:numId w:val="44"/>
        </w:numPr>
        <w:rPr>
          <w:rFonts w:ascii="Arial" w:hAnsi="Arial" w:cs="Arial" w:hint="cs"/>
          <w:sz w:val="24"/>
          <w:szCs w:val="24"/>
          <w:rtl/>
        </w:rPr>
      </w:pPr>
      <w:r w:rsidRPr="00F1269E">
        <w:rPr>
          <w:rFonts w:ascii="Arial" w:hAnsi="Arial" w:cs="Arial"/>
          <w:sz w:val="24"/>
          <w:szCs w:val="24"/>
          <w:rtl/>
        </w:rPr>
        <w:t>במשחק מס' 43 בגביע האיגוד לגברים תארח הפועל נוף הגליל את הפועל גליל תבור ביום ראשון 07.11.21 בשעה 19.30 בנוף הגליל.</w:t>
      </w:r>
    </w:p>
    <w:p w:rsidR="00F1269E" w:rsidRPr="00F1269E" w:rsidRDefault="00F1269E" w:rsidP="00F1269E">
      <w:pPr>
        <w:rPr>
          <w:rFonts w:ascii="Arial" w:hAnsi="Arial" w:cs="Arial" w:hint="cs"/>
          <w:rtl/>
        </w:rPr>
      </w:pPr>
    </w:p>
    <w:p w:rsidR="00F1269E" w:rsidRPr="00F1269E" w:rsidRDefault="00F1269E" w:rsidP="00F1269E">
      <w:pPr>
        <w:pStyle w:val="a8"/>
        <w:numPr>
          <w:ilvl w:val="0"/>
          <w:numId w:val="44"/>
        </w:numPr>
        <w:rPr>
          <w:rFonts w:ascii="Arial" w:hAnsi="Arial" w:cs="Arial" w:hint="cs"/>
          <w:sz w:val="24"/>
          <w:szCs w:val="24"/>
        </w:rPr>
      </w:pPr>
      <w:r w:rsidRPr="00F1269E">
        <w:rPr>
          <w:rFonts w:ascii="Arial" w:hAnsi="Arial" w:cs="Arial" w:hint="cs"/>
          <w:sz w:val="24"/>
          <w:szCs w:val="24"/>
          <w:rtl/>
        </w:rPr>
        <w:t>במשחק מס' 15 בגביע האיגוד ליגה ב' תארח הפועל שער הנגב את הפועל נתיבות ולא את אינטר עליה ת"א ביום רביעי 17.11.21 בשעה 20.30 בשער הנגב.</w:t>
      </w:r>
    </w:p>
    <w:p w:rsidR="00F1269E" w:rsidRPr="00F1269E" w:rsidRDefault="00F1269E" w:rsidP="00F1269E">
      <w:pPr>
        <w:rPr>
          <w:rFonts w:ascii="Arial" w:hAnsi="Arial" w:cs="Arial" w:hint="cs"/>
          <w:rtl/>
        </w:rPr>
      </w:pPr>
    </w:p>
    <w:p w:rsidR="00F1269E" w:rsidRPr="00F1269E" w:rsidRDefault="00F1269E" w:rsidP="00F1269E">
      <w:pPr>
        <w:pStyle w:val="a8"/>
        <w:numPr>
          <w:ilvl w:val="0"/>
          <w:numId w:val="44"/>
        </w:numPr>
        <w:rPr>
          <w:rFonts w:ascii="Arial" w:hAnsi="Arial" w:cs="Arial"/>
          <w:sz w:val="24"/>
          <w:szCs w:val="24"/>
          <w:rtl/>
        </w:rPr>
      </w:pPr>
      <w:r w:rsidRPr="00F1269E">
        <w:rPr>
          <w:rFonts w:ascii="Arial" w:hAnsi="Arial" w:cs="Arial" w:hint="cs"/>
          <w:sz w:val="24"/>
          <w:szCs w:val="24"/>
          <w:rtl/>
        </w:rPr>
        <w:t>במשחק מס' 16 בגביע האיגוד ליגה ב' תארח אינטר עליה ת"א(ולא הפועל נתיבות) את הפועל אזור ביום רביעי 17.11.21 בשעה 19.00 בתל אביב.</w:t>
      </w:r>
    </w:p>
    <w:p w:rsidR="00F1269E" w:rsidRDefault="00F1269E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 w:hint="cs"/>
          <w:rtl/>
        </w:rPr>
      </w:pPr>
    </w:p>
    <w:p w:rsidR="00694725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94725" w:rsidRPr="00242A41" w:rsidRDefault="00694725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620D8E" w:rsidRPr="00620D8E" w:rsidRDefault="00620D8E" w:rsidP="00620D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Theme="minorBidi" w:hAnsiTheme="minorBidi" w:cstheme="minorBidi"/>
          <w:rtl/>
        </w:rPr>
      </w:pPr>
    </w:p>
    <w:p w:rsidR="00D463F7" w:rsidRPr="00454DAF" w:rsidRDefault="007A1D33" w:rsidP="007A1D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0" w:firstLine="72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rtl/>
          <w:lang w:eastAsia="he-IL"/>
        </w:rPr>
        <w:t>בכבוד רב,</w:t>
      </w: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</w:p>
    <w:p w:rsidR="00E924AE" w:rsidRPr="00454DAF" w:rsidRDefault="00E924AE" w:rsidP="00E924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Theme="minorBidi" w:hAnsiTheme="minorBidi" w:cstheme="minorBidi"/>
          <w:b/>
          <w:bCs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rtl/>
          <w:lang w:eastAsia="he-IL"/>
        </w:rPr>
        <w:t>נפתלי גושן,</w:t>
      </w:r>
    </w:p>
    <w:p w:rsidR="00E924AE" w:rsidRDefault="00E924AE" w:rsidP="00DB66BA">
      <w:pPr>
        <w:jc w:val="center"/>
        <w:rPr>
          <w:rFonts w:asciiTheme="minorBidi" w:hAnsiTheme="minorBidi" w:cstheme="minorBidi"/>
          <w:color w:val="000000"/>
          <w:rtl/>
          <w:lang w:eastAsia="he-IL"/>
        </w:rPr>
      </w:pP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</w:r>
      <w:r w:rsidRPr="00454DAF">
        <w:rPr>
          <w:rFonts w:asciiTheme="minorBidi" w:hAnsiTheme="minorBidi" w:cstheme="minorBidi"/>
          <w:b/>
          <w:bCs/>
          <w:color w:val="000000"/>
          <w:rtl/>
          <w:lang w:eastAsia="he-IL"/>
        </w:rPr>
        <w:tab/>
        <w:t>רכז הליגות</w:t>
      </w:r>
    </w:p>
    <w:p w:rsidR="00E924AE" w:rsidRPr="00163C49" w:rsidRDefault="00163C49" w:rsidP="003743D6">
      <w:pPr>
        <w:ind w:right="-1080"/>
        <w:rPr>
          <w:rFonts w:asciiTheme="minorBidi" w:hAnsiTheme="minorBidi" w:cstheme="minorBidi"/>
          <w:sz w:val="16"/>
          <w:szCs w:val="16"/>
          <w:rtl/>
        </w:rPr>
      </w:pPr>
      <w:r w:rsidRPr="00163C49">
        <w:rPr>
          <w:rFonts w:asciiTheme="minorBidi" w:hAnsiTheme="minorBidi" w:cstheme="minorBidi" w:hint="cs"/>
          <w:sz w:val="16"/>
          <w:szCs w:val="16"/>
          <w:rtl/>
        </w:rPr>
        <w:t xml:space="preserve">0/חוזרים/שינויים/2021-22/ מספר </w:t>
      </w:r>
      <w:r w:rsidR="003743D6">
        <w:rPr>
          <w:rFonts w:asciiTheme="minorBidi" w:hAnsiTheme="minorBidi" w:cstheme="minorBidi" w:hint="cs"/>
          <w:sz w:val="16"/>
          <w:szCs w:val="16"/>
          <w:rtl/>
        </w:rPr>
        <w:t>3</w:t>
      </w:r>
    </w:p>
    <w:p w:rsidR="00E924AE" w:rsidRPr="007A1D33" w:rsidRDefault="00E924AE" w:rsidP="00E924AE">
      <w:pPr>
        <w:ind w:left="-1054" w:right="-1080"/>
        <w:rPr>
          <w:rFonts w:asciiTheme="minorBidi" w:hAnsiTheme="minorBidi" w:cstheme="minorBidi"/>
          <w:rtl/>
        </w:rPr>
      </w:pPr>
    </w:p>
    <w:p w:rsidR="003C3562" w:rsidRPr="007A1D33" w:rsidRDefault="003C3562" w:rsidP="003C3562">
      <w:pPr>
        <w:ind w:left="-1054" w:right="-1080"/>
        <w:rPr>
          <w:rFonts w:asciiTheme="minorBidi" w:hAnsiTheme="minorBidi" w:cstheme="minorBidi"/>
          <w:rtl/>
        </w:rPr>
      </w:pPr>
    </w:p>
    <w:sectPr w:rsidR="003C3562" w:rsidRPr="007A1D33" w:rsidSect="00AD515B">
      <w:headerReference w:type="default" r:id="rId10"/>
      <w:footerReference w:type="default" r:id="rId11"/>
      <w:pgSz w:w="11906" w:h="16838"/>
      <w:pgMar w:top="1440" w:right="1800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1E8" w:rsidRDefault="006211E8">
      <w:r>
        <w:separator/>
      </w:r>
    </w:p>
  </w:endnote>
  <w:endnote w:type="continuationSeparator" w:id="0">
    <w:p w:rsidR="006211E8" w:rsidRDefault="0062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David"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69E" w:rsidRDefault="00F1269E" w:rsidP="003C3562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89CDA8" wp14:editId="52A37109">
          <wp:simplePos x="0" y="0"/>
          <wp:positionH relativeFrom="column">
            <wp:posOffset>-1181100</wp:posOffset>
          </wp:positionH>
          <wp:positionV relativeFrom="paragraph">
            <wp:posOffset>-730835</wp:posOffset>
          </wp:positionV>
          <wp:extent cx="7658100" cy="1443890"/>
          <wp:effectExtent l="0" t="0" r="0" b="0"/>
          <wp:wrapNone/>
          <wp:docPr id="9" name="תמונה 9" descr="C:\Users\Bruria\Downloads\ibba_1b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uria\Downloads\ibba_1b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1E8" w:rsidRDefault="006211E8">
      <w:r>
        <w:separator/>
      </w:r>
    </w:p>
  </w:footnote>
  <w:footnote w:type="continuationSeparator" w:id="0">
    <w:p w:rsidR="006211E8" w:rsidRDefault="00621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39322744"/>
      <w:docPartObj>
        <w:docPartGallery w:val="Page Numbers (Top of Page)"/>
        <w:docPartUnique/>
      </w:docPartObj>
    </w:sdtPr>
    <w:sdtEndPr>
      <w:rPr>
        <w:cs/>
      </w:rPr>
    </w:sdtEndPr>
    <w:sdtContent>
      <w:p w:rsidR="00F1269E" w:rsidRDefault="00F1269E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DB66BA" w:rsidRPr="00DB66BA">
          <w:rPr>
            <w:noProof/>
            <w:rtl/>
            <w:lang w:val="he-IL"/>
          </w:rPr>
          <w:t>4</w:t>
        </w:r>
        <w:r>
          <w:fldChar w:fldCharType="end"/>
        </w:r>
      </w:p>
    </w:sdtContent>
  </w:sdt>
  <w:p w:rsidR="00F1269E" w:rsidRDefault="00F126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449"/>
    <w:multiLevelType w:val="hybridMultilevel"/>
    <w:tmpl w:val="223255E0"/>
    <w:lvl w:ilvl="0" w:tplc="20BC2BB2">
      <w:start w:val="1"/>
      <w:numFmt w:val="bullet"/>
      <w:lvlText w:val="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3CA010E"/>
    <w:multiLevelType w:val="hybridMultilevel"/>
    <w:tmpl w:val="9EC6AF0E"/>
    <w:lvl w:ilvl="0" w:tplc="261C83BA">
      <w:start w:val="1"/>
      <w:numFmt w:val="bullet"/>
      <w:lvlText w:val=""/>
      <w:lvlJc w:val="left"/>
      <w:pPr>
        <w:ind w:left="927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2">
    <w:nsid w:val="046A1600"/>
    <w:multiLevelType w:val="hybridMultilevel"/>
    <w:tmpl w:val="D8A4A9A6"/>
    <w:lvl w:ilvl="0" w:tplc="77A68AC2">
      <w:start w:val="1"/>
      <w:numFmt w:val="hebrew1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A13EBA"/>
    <w:multiLevelType w:val="hybridMultilevel"/>
    <w:tmpl w:val="57E8EB2E"/>
    <w:lvl w:ilvl="0" w:tplc="55AE58E0">
      <w:start w:val="1"/>
      <w:numFmt w:val="bullet"/>
      <w:lvlText w:val="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2633"/>
    <w:multiLevelType w:val="hybridMultilevel"/>
    <w:tmpl w:val="0262B40E"/>
    <w:lvl w:ilvl="0" w:tplc="2160B5E8">
      <w:start w:val="3"/>
      <w:numFmt w:val="hebrew1"/>
      <w:lvlText w:val="%1."/>
      <w:lvlJc w:val="left"/>
      <w:pPr>
        <w:ind w:left="126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B12879"/>
    <w:multiLevelType w:val="hybridMultilevel"/>
    <w:tmpl w:val="B3D0D40C"/>
    <w:lvl w:ilvl="0" w:tplc="08E4533C">
      <w:start w:val="6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0D037154"/>
    <w:multiLevelType w:val="hybridMultilevel"/>
    <w:tmpl w:val="CE6696BA"/>
    <w:lvl w:ilvl="0" w:tplc="475ACCA2">
      <w:start w:val="3"/>
      <w:numFmt w:val="hebrew1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7">
    <w:nsid w:val="0E422B10"/>
    <w:multiLevelType w:val="hybridMultilevel"/>
    <w:tmpl w:val="EA601F4C"/>
    <w:lvl w:ilvl="0" w:tplc="B72A7AA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66313"/>
    <w:multiLevelType w:val="hybridMultilevel"/>
    <w:tmpl w:val="B0EE0868"/>
    <w:lvl w:ilvl="0" w:tplc="65EEE60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6D3F0E"/>
    <w:multiLevelType w:val="hybridMultilevel"/>
    <w:tmpl w:val="65A871D0"/>
    <w:lvl w:ilvl="0" w:tplc="F35C9F2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9A6299B"/>
    <w:multiLevelType w:val="hybridMultilevel"/>
    <w:tmpl w:val="00C83444"/>
    <w:lvl w:ilvl="0" w:tplc="7C8445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B31D5D"/>
    <w:multiLevelType w:val="hybridMultilevel"/>
    <w:tmpl w:val="51F2FFBE"/>
    <w:lvl w:ilvl="0" w:tplc="0409000D">
      <w:start w:val="1"/>
      <w:numFmt w:val="bullet"/>
      <w:lvlText w:val="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2">
    <w:nsid w:val="20453020"/>
    <w:multiLevelType w:val="hybridMultilevel"/>
    <w:tmpl w:val="C7D81E2E"/>
    <w:lvl w:ilvl="0" w:tplc="59FA5134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50505"/>
    <w:multiLevelType w:val="hybridMultilevel"/>
    <w:tmpl w:val="D95C3418"/>
    <w:lvl w:ilvl="0" w:tplc="6B52A7AA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4D07C7A"/>
    <w:multiLevelType w:val="hybridMultilevel"/>
    <w:tmpl w:val="C5AA917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D2A4B"/>
    <w:multiLevelType w:val="hybridMultilevel"/>
    <w:tmpl w:val="7CAA1E54"/>
    <w:lvl w:ilvl="0" w:tplc="6930CD10">
      <w:start w:val="2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16">
    <w:nsid w:val="2C10290E"/>
    <w:multiLevelType w:val="hybridMultilevel"/>
    <w:tmpl w:val="57D04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D863A99"/>
    <w:multiLevelType w:val="hybridMultilevel"/>
    <w:tmpl w:val="6538A71A"/>
    <w:lvl w:ilvl="0" w:tplc="6FBC18F8">
      <w:start w:val="13"/>
      <w:numFmt w:val="bullet"/>
      <w:lvlText w:val=""/>
      <w:lvlJc w:val="left"/>
      <w:pPr>
        <w:ind w:left="720" w:hanging="360"/>
      </w:pPr>
      <w:rPr>
        <w:rFonts w:ascii="Wingdings" w:eastAsia="Times New Roman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C67BC"/>
    <w:multiLevelType w:val="hybridMultilevel"/>
    <w:tmpl w:val="5E9627DC"/>
    <w:lvl w:ilvl="0" w:tplc="59543D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6101B"/>
    <w:multiLevelType w:val="hybridMultilevel"/>
    <w:tmpl w:val="84368696"/>
    <w:lvl w:ilvl="0" w:tplc="34ECB07E">
      <w:start w:val="3"/>
      <w:numFmt w:val="hebrew1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20">
    <w:nsid w:val="30752A27"/>
    <w:multiLevelType w:val="hybridMultilevel"/>
    <w:tmpl w:val="23E68078"/>
    <w:lvl w:ilvl="0" w:tplc="D8AE2662">
      <w:start w:val="1"/>
      <w:numFmt w:val="hebrew1"/>
      <w:lvlText w:val="%1."/>
      <w:lvlJc w:val="center"/>
      <w:pPr>
        <w:ind w:left="656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76" w:hanging="360"/>
      </w:pPr>
    </w:lvl>
    <w:lvl w:ilvl="2" w:tplc="0409001B" w:tentative="1">
      <w:start w:val="1"/>
      <w:numFmt w:val="lowerRoman"/>
      <w:lvlText w:val="%3."/>
      <w:lvlJc w:val="right"/>
      <w:pPr>
        <w:ind w:left="2096" w:hanging="180"/>
      </w:pPr>
    </w:lvl>
    <w:lvl w:ilvl="3" w:tplc="0409000F" w:tentative="1">
      <w:start w:val="1"/>
      <w:numFmt w:val="decimal"/>
      <w:lvlText w:val="%4."/>
      <w:lvlJc w:val="left"/>
      <w:pPr>
        <w:ind w:left="2816" w:hanging="360"/>
      </w:pPr>
    </w:lvl>
    <w:lvl w:ilvl="4" w:tplc="04090019" w:tentative="1">
      <w:start w:val="1"/>
      <w:numFmt w:val="lowerLetter"/>
      <w:lvlText w:val="%5."/>
      <w:lvlJc w:val="left"/>
      <w:pPr>
        <w:ind w:left="3536" w:hanging="360"/>
      </w:pPr>
    </w:lvl>
    <w:lvl w:ilvl="5" w:tplc="0409001B" w:tentative="1">
      <w:start w:val="1"/>
      <w:numFmt w:val="lowerRoman"/>
      <w:lvlText w:val="%6."/>
      <w:lvlJc w:val="right"/>
      <w:pPr>
        <w:ind w:left="4256" w:hanging="180"/>
      </w:pPr>
    </w:lvl>
    <w:lvl w:ilvl="6" w:tplc="0409000F" w:tentative="1">
      <w:start w:val="1"/>
      <w:numFmt w:val="decimal"/>
      <w:lvlText w:val="%7."/>
      <w:lvlJc w:val="left"/>
      <w:pPr>
        <w:ind w:left="4976" w:hanging="360"/>
      </w:pPr>
    </w:lvl>
    <w:lvl w:ilvl="7" w:tplc="04090019" w:tentative="1">
      <w:start w:val="1"/>
      <w:numFmt w:val="lowerLetter"/>
      <w:lvlText w:val="%8."/>
      <w:lvlJc w:val="left"/>
      <w:pPr>
        <w:ind w:left="5696" w:hanging="360"/>
      </w:pPr>
    </w:lvl>
    <w:lvl w:ilvl="8" w:tplc="040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1">
    <w:nsid w:val="347649D9"/>
    <w:multiLevelType w:val="hybridMultilevel"/>
    <w:tmpl w:val="B6A8C7D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3640629D"/>
    <w:multiLevelType w:val="hybridMultilevel"/>
    <w:tmpl w:val="D018BEBC"/>
    <w:lvl w:ilvl="0" w:tplc="35987A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C51539"/>
    <w:multiLevelType w:val="hybridMultilevel"/>
    <w:tmpl w:val="8FE4876A"/>
    <w:lvl w:ilvl="0" w:tplc="9BF23E62">
      <w:start w:val="12"/>
      <w:numFmt w:val="hebrew1"/>
      <w:lvlText w:val="%1."/>
      <w:lvlJc w:val="left"/>
      <w:pPr>
        <w:tabs>
          <w:tab w:val="num" w:pos="1620"/>
        </w:tabs>
        <w:ind w:left="1620" w:hanging="72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3976353E"/>
    <w:multiLevelType w:val="hybridMultilevel"/>
    <w:tmpl w:val="86C234A6"/>
    <w:lvl w:ilvl="0" w:tplc="DB8C364C">
      <w:start w:val="1"/>
      <w:numFmt w:val="decimal"/>
      <w:lvlText w:val="%1)"/>
      <w:lvlJc w:val="left"/>
      <w:pPr>
        <w:ind w:left="150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3AF621E8"/>
    <w:multiLevelType w:val="multilevel"/>
    <w:tmpl w:val="02502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435DDE"/>
    <w:multiLevelType w:val="hybridMultilevel"/>
    <w:tmpl w:val="D1E2669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A73FB"/>
    <w:multiLevelType w:val="hybridMultilevel"/>
    <w:tmpl w:val="F24E635A"/>
    <w:lvl w:ilvl="0" w:tplc="11E261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5017E3A"/>
    <w:multiLevelType w:val="hybridMultilevel"/>
    <w:tmpl w:val="5470B042"/>
    <w:lvl w:ilvl="0" w:tplc="0409000D">
      <w:start w:val="1"/>
      <w:numFmt w:val="bullet"/>
      <w:lvlText w:val=""/>
      <w:lvlJc w:val="left"/>
      <w:pPr>
        <w:ind w:left="5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9">
    <w:nsid w:val="47A83932"/>
    <w:multiLevelType w:val="hybridMultilevel"/>
    <w:tmpl w:val="4066DC46"/>
    <w:lvl w:ilvl="0" w:tplc="EECCAB28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911EED"/>
    <w:multiLevelType w:val="hybridMultilevel"/>
    <w:tmpl w:val="5E9AA836"/>
    <w:lvl w:ilvl="0" w:tplc="04090013">
      <w:start w:val="1"/>
      <w:numFmt w:val="hebrew1"/>
      <w:lvlText w:val="%1."/>
      <w:lvlJc w:val="center"/>
      <w:pPr>
        <w:ind w:left="615" w:hanging="360"/>
      </w:p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>
    <w:nsid w:val="4CED6BA8"/>
    <w:multiLevelType w:val="hybridMultilevel"/>
    <w:tmpl w:val="07AA44C6"/>
    <w:lvl w:ilvl="0" w:tplc="1A2A0408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2361758"/>
    <w:multiLevelType w:val="hybridMultilevel"/>
    <w:tmpl w:val="BBDC6032"/>
    <w:lvl w:ilvl="0" w:tplc="70BC5B6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3">
    <w:nsid w:val="52E27211"/>
    <w:multiLevelType w:val="hybridMultilevel"/>
    <w:tmpl w:val="110EC096"/>
    <w:lvl w:ilvl="0" w:tplc="D5CA3C2E">
      <w:start w:val="1"/>
      <w:numFmt w:val="decimal"/>
      <w:lvlText w:val="%1)"/>
      <w:lvlJc w:val="left"/>
      <w:pPr>
        <w:ind w:left="2138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5A147267"/>
    <w:multiLevelType w:val="hybridMultilevel"/>
    <w:tmpl w:val="5A70D5A0"/>
    <w:lvl w:ilvl="0" w:tplc="20BC2BB2">
      <w:start w:val="1"/>
      <w:numFmt w:val="bullet"/>
      <w:lvlText w:val=""/>
      <w:lvlJc w:val="left"/>
      <w:pPr>
        <w:ind w:left="2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CC1B09"/>
    <w:multiLevelType w:val="hybridMultilevel"/>
    <w:tmpl w:val="321E123C"/>
    <w:lvl w:ilvl="0" w:tplc="E824552E">
      <w:start w:val="7"/>
      <w:numFmt w:val="decimal"/>
      <w:lvlText w:val="%1."/>
      <w:lvlJc w:val="left"/>
      <w:pPr>
        <w:ind w:left="1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6" w:hanging="360"/>
      </w:pPr>
    </w:lvl>
    <w:lvl w:ilvl="2" w:tplc="0409001B" w:tentative="1">
      <w:start w:val="1"/>
      <w:numFmt w:val="lowerRoman"/>
      <w:lvlText w:val="%3."/>
      <w:lvlJc w:val="right"/>
      <w:pPr>
        <w:ind w:left="3266" w:hanging="180"/>
      </w:pPr>
    </w:lvl>
    <w:lvl w:ilvl="3" w:tplc="0409000F" w:tentative="1">
      <w:start w:val="1"/>
      <w:numFmt w:val="decimal"/>
      <w:lvlText w:val="%4."/>
      <w:lvlJc w:val="left"/>
      <w:pPr>
        <w:ind w:left="3986" w:hanging="360"/>
      </w:pPr>
    </w:lvl>
    <w:lvl w:ilvl="4" w:tplc="04090019" w:tentative="1">
      <w:start w:val="1"/>
      <w:numFmt w:val="lowerLetter"/>
      <w:lvlText w:val="%5."/>
      <w:lvlJc w:val="left"/>
      <w:pPr>
        <w:ind w:left="4706" w:hanging="360"/>
      </w:pPr>
    </w:lvl>
    <w:lvl w:ilvl="5" w:tplc="0409001B" w:tentative="1">
      <w:start w:val="1"/>
      <w:numFmt w:val="lowerRoman"/>
      <w:lvlText w:val="%6."/>
      <w:lvlJc w:val="right"/>
      <w:pPr>
        <w:ind w:left="5426" w:hanging="180"/>
      </w:pPr>
    </w:lvl>
    <w:lvl w:ilvl="6" w:tplc="0409000F" w:tentative="1">
      <w:start w:val="1"/>
      <w:numFmt w:val="decimal"/>
      <w:lvlText w:val="%7."/>
      <w:lvlJc w:val="left"/>
      <w:pPr>
        <w:ind w:left="6146" w:hanging="360"/>
      </w:pPr>
    </w:lvl>
    <w:lvl w:ilvl="7" w:tplc="04090019" w:tentative="1">
      <w:start w:val="1"/>
      <w:numFmt w:val="lowerLetter"/>
      <w:lvlText w:val="%8."/>
      <w:lvlJc w:val="left"/>
      <w:pPr>
        <w:ind w:left="6866" w:hanging="360"/>
      </w:pPr>
    </w:lvl>
    <w:lvl w:ilvl="8" w:tplc="0409001B" w:tentative="1">
      <w:start w:val="1"/>
      <w:numFmt w:val="lowerRoman"/>
      <w:lvlText w:val="%9."/>
      <w:lvlJc w:val="right"/>
      <w:pPr>
        <w:ind w:left="7586" w:hanging="180"/>
      </w:pPr>
    </w:lvl>
  </w:abstractNum>
  <w:abstractNum w:abstractNumId="36">
    <w:nsid w:val="5D140B9A"/>
    <w:multiLevelType w:val="hybridMultilevel"/>
    <w:tmpl w:val="16DC695E"/>
    <w:lvl w:ilvl="0" w:tplc="977017C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F2844E6"/>
    <w:multiLevelType w:val="hybridMultilevel"/>
    <w:tmpl w:val="7ED6371A"/>
    <w:lvl w:ilvl="0" w:tplc="53A69440">
      <w:start w:val="5"/>
      <w:numFmt w:val="decimal"/>
      <w:lvlText w:val="%1."/>
      <w:lvlJc w:val="left"/>
      <w:pPr>
        <w:ind w:left="135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8">
    <w:nsid w:val="67A9195B"/>
    <w:multiLevelType w:val="hybridMultilevel"/>
    <w:tmpl w:val="4DE4A98A"/>
    <w:lvl w:ilvl="0" w:tplc="0409000D">
      <w:start w:val="1"/>
      <w:numFmt w:val="bullet"/>
      <w:lvlText w:val="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39">
    <w:nsid w:val="6E852CF6"/>
    <w:multiLevelType w:val="hybridMultilevel"/>
    <w:tmpl w:val="B036A726"/>
    <w:lvl w:ilvl="0" w:tplc="BBEC0038">
      <w:start w:val="1"/>
      <w:numFmt w:val="hebrew1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75718C"/>
    <w:multiLevelType w:val="multilevel"/>
    <w:tmpl w:val="B1A2FF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250"/>
        </w:tabs>
        <w:ind w:left="11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00"/>
        </w:tabs>
        <w:ind w:left="15000" w:hanging="1440"/>
      </w:pPr>
      <w:rPr>
        <w:rFonts w:hint="default"/>
      </w:rPr>
    </w:lvl>
  </w:abstractNum>
  <w:abstractNum w:abstractNumId="41">
    <w:nsid w:val="71A764EB"/>
    <w:multiLevelType w:val="hybridMultilevel"/>
    <w:tmpl w:val="E2C68C3C"/>
    <w:lvl w:ilvl="0" w:tplc="C2DE41DC">
      <w:start w:val="6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52A1096"/>
    <w:multiLevelType w:val="hybridMultilevel"/>
    <w:tmpl w:val="2B0CE5C2"/>
    <w:lvl w:ilvl="0" w:tplc="7388A608">
      <w:numFmt w:val="bullet"/>
      <w:lvlText w:val=""/>
      <w:lvlJc w:val="left"/>
      <w:pPr>
        <w:ind w:left="1080" w:hanging="360"/>
      </w:pPr>
      <w:rPr>
        <w:rFonts w:ascii="Symbol" w:eastAsia="Times New Roman" w:hAnsi="Symbol" w:cs="Guttman Yad-B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6F029AA"/>
    <w:multiLevelType w:val="hybridMultilevel"/>
    <w:tmpl w:val="0554EB4E"/>
    <w:lvl w:ilvl="0" w:tplc="D0BC4E9C">
      <w:start w:val="1"/>
      <w:numFmt w:val="hebrew1"/>
      <w:lvlText w:val="%1."/>
      <w:lvlJc w:val="left"/>
      <w:pPr>
        <w:ind w:left="926" w:hanging="360"/>
      </w:pPr>
      <w:rPr>
        <w:rFonts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4">
    <w:nsid w:val="77C76254"/>
    <w:multiLevelType w:val="hybridMultilevel"/>
    <w:tmpl w:val="98FC7070"/>
    <w:lvl w:ilvl="0" w:tplc="0AB87B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C1BCF"/>
    <w:multiLevelType w:val="hybridMultilevel"/>
    <w:tmpl w:val="60E0C600"/>
    <w:lvl w:ilvl="0" w:tplc="6C58CA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A90410"/>
    <w:multiLevelType w:val="hybridMultilevel"/>
    <w:tmpl w:val="ECC02370"/>
    <w:lvl w:ilvl="0" w:tplc="E4C05338">
      <w:start w:val="1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2" w:hanging="360"/>
      </w:pPr>
    </w:lvl>
    <w:lvl w:ilvl="2" w:tplc="0409001B" w:tentative="1">
      <w:start w:val="1"/>
      <w:numFmt w:val="lowerRoman"/>
      <w:lvlText w:val="%3."/>
      <w:lvlJc w:val="right"/>
      <w:pPr>
        <w:ind w:left="3302" w:hanging="180"/>
      </w:pPr>
    </w:lvl>
    <w:lvl w:ilvl="3" w:tplc="0409000F" w:tentative="1">
      <w:start w:val="1"/>
      <w:numFmt w:val="decimal"/>
      <w:lvlText w:val="%4."/>
      <w:lvlJc w:val="left"/>
      <w:pPr>
        <w:ind w:left="4022" w:hanging="360"/>
      </w:pPr>
    </w:lvl>
    <w:lvl w:ilvl="4" w:tplc="04090019" w:tentative="1">
      <w:start w:val="1"/>
      <w:numFmt w:val="lowerLetter"/>
      <w:lvlText w:val="%5."/>
      <w:lvlJc w:val="left"/>
      <w:pPr>
        <w:ind w:left="4742" w:hanging="360"/>
      </w:pPr>
    </w:lvl>
    <w:lvl w:ilvl="5" w:tplc="0409001B" w:tentative="1">
      <w:start w:val="1"/>
      <w:numFmt w:val="lowerRoman"/>
      <w:lvlText w:val="%6."/>
      <w:lvlJc w:val="right"/>
      <w:pPr>
        <w:ind w:left="5462" w:hanging="180"/>
      </w:pPr>
    </w:lvl>
    <w:lvl w:ilvl="6" w:tplc="0409000F" w:tentative="1">
      <w:start w:val="1"/>
      <w:numFmt w:val="decimal"/>
      <w:lvlText w:val="%7."/>
      <w:lvlJc w:val="left"/>
      <w:pPr>
        <w:ind w:left="6182" w:hanging="360"/>
      </w:pPr>
    </w:lvl>
    <w:lvl w:ilvl="7" w:tplc="04090019" w:tentative="1">
      <w:start w:val="1"/>
      <w:numFmt w:val="lowerLetter"/>
      <w:lvlText w:val="%8."/>
      <w:lvlJc w:val="left"/>
      <w:pPr>
        <w:ind w:left="6902" w:hanging="360"/>
      </w:pPr>
    </w:lvl>
    <w:lvl w:ilvl="8" w:tplc="040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47">
    <w:nsid w:val="7E6F416F"/>
    <w:multiLevelType w:val="hybridMultilevel"/>
    <w:tmpl w:val="E18C60F8"/>
    <w:lvl w:ilvl="0" w:tplc="917AA104">
      <w:start w:val="1"/>
      <w:numFmt w:val="decimal"/>
      <w:lvlText w:val="%1."/>
      <w:lvlJc w:val="left"/>
      <w:pPr>
        <w:ind w:left="36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0"/>
  </w:num>
  <w:num w:numId="3">
    <w:abstractNumId w:val="45"/>
  </w:num>
  <w:num w:numId="4">
    <w:abstractNumId w:val="15"/>
  </w:num>
  <w:num w:numId="5">
    <w:abstractNumId w:val="38"/>
  </w:num>
  <w:num w:numId="6">
    <w:abstractNumId w:val="11"/>
  </w:num>
  <w:num w:numId="7">
    <w:abstractNumId w:val="23"/>
  </w:num>
  <w:num w:numId="8">
    <w:abstractNumId w:val="8"/>
  </w:num>
  <w:num w:numId="9">
    <w:abstractNumId w:val="37"/>
  </w:num>
  <w:num w:numId="10">
    <w:abstractNumId w:val="9"/>
  </w:num>
  <w:num w:numId="11">
    <w:abstractNumId w:val="13"/>
  </w:num>
  <w:num w:numId="12">
    <w:abstractNumId w:val="47"/>
  </w:num>
  <w:num w:numId="13">
    <w:abstractNumId w:val="21"/>
  </w:num>
  <w:num w:numId="14">
    <w:abstractNumId w:val="34"/>
  </w:num>
  <w:num w:numId="15">
    <w:abstractNumId w:val="0"/>
  </w:num>
  <w:num w:numId="16">
    <w:abstractNumId w:val="1"/>
  </w:num>
  <w:num w:numId="17">
    <w:abstractNumId w:val="28"/>
  </w:num>
  <w:num w:numId="18">
    <w:abstractNumId w:val="3"/>
  </w:num>
  <w:num w:numId="19">
    <w:abstractNumId w:val="42"/>
  </w:num>
  <w:num w:numId="20">
    <w:abstractNumId w:val="41"/>
  </w:num>
  <w:num w:numId="21">
    <w:abstractNumId w:val="24"/>
  </w:num>
  <w:num w:numId="22">
    <w:abstractNumId w:val="5"/>
  </w:num>
  <w:num w:numId="23">
    <w:abstractNumId w:val="39"/>
  </w:num>
  <w:num w:numId="24">
    <w:abstractNumId w:val="33"/>
  </w:num>
  <w:num w:numId="25">
    <w:abstractNumId w:val="27"/>
  </w:num>
  <w:num w:numId="26">
    <w:abstractNumId w:val="7"/>
  </w:num>
  <w:num w:numId="27">
    <w:abstractNumId w:val="31"/>
  </w:num>
  <w:num w:numId="28">
    <w:abstractNumId w:val="17"/>
  </w:num>
  <w:num w:numId="29">
    <w:abstractNumId w:val="16"/>
  </w:num>
  <w:num w:numId="30">
    <w:abstractNumId w:val="43"/>
  </w:num>
  <w:num w:numId="31">
    <w:abstractNumId w:val="6"/>
  </w:num>
  <w:num w:numId="32">
    <w:abstractNumId w:val="32"/>
  </w:num>
  <w:num w:numId="33">
    <w:abstractNumId w:val="29"/>
  </w:num>
  <w:num w:numId="34">
    <w:abstractNumId w:val="35"/>
  </w:num>
  <w:num w:numId="35">
    <w:abstractNumId w:val="12"/>
  </w:num>
  <w:num w:numId="36">
    <w:abstractNumId w:val="4"/>
  </w:num>
  <w:num w:numId="37">
    <w:abstractNumId w:val="2"/>
  </w:num>
  <w:num w:numId="38">
    <w:abstractNumId w:val="36"/>
  </w:num>
  <w:num w:numId="39">
    <w:abstractNumId w:val="20"/>
  </w:num>
  <w:num w:numId="40">
    <w:abstractNumId w:val="30"/>
  </w:num>
  <w:num w:numId="41">
    <w:abstractNumId w:val="46"/>
  </w:num>
  <w:num w:numId="42">
    <w:abstractNumId w:val="26"/>
  </w:num>
  <w:num w:numId="43">
    <w:abstractNumId w:val="19"/>
  </w:num>
  <w:num w:numId="44">
    <w:abstractNumId w:val="44"/>
  </w:num>
  <w:num w:numId="45">
    <w:abstractNumId w:val="14"/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BB"/>
    <w:rsid w:val="00004F44"/>
    <w:rsid w:val="00014073"/>
    <w:rsid w:val="00036BB0"/>
    <w:rsid w:val="0004665C"/>
    <w:rsid w:val="00052B44"/>
    <w:rsid w:val="00061C47"/>
    <w:rsid w:val="00063F69"/>
    <w:rsid w:val="00066260"/>
    <w:rsid w:val="000851D7"/>
    <w:rsid w:val="000935FF"/>
    <w:rsid w:val="000A03B3"/>
    <w:rsid w:val="000B228B"/>
    <w:rsid w:val="000B7F15"/>
    <w:rsid w:val="000C7F27"/>
    <w:rsid w:val="000D5E1B"/>
    <w:rsid w:val="000E18FC"/>
    <w:rsid w:val="000E4C3A"/>
    <w:rsid w:val="000E6D7C"/>
    <w:rsid w:val="00134FCE"/>
    <w:rsid w:val="00140CB5"/>
    <w:rsid w:val="00142D7B"/>
    <w:rsid w:val="00146C28"/>
    <w:rsid w:val="00163C49"/>
    <w:rsid w:val="001704EE"/>
    <w:rsid w:val="00175119"/>
    <w:rsid w:val="001930B5"/>
    <w:rsid w:val="00193EC3"/>
    <w:rsid w:val="001B6E66"/>
    <w:rsid w:val="001C5DA8"/>
    <w:rsid w:val="001D0045"/>
    <w:rsid w:val="001D23A3"/>
    <w:rsid w:val="001D7742"/>
    <w:rsid w:val="001D7F14"/>
    <w:rsid w:val="001E18A0"/>
    <w:rsid w:val="001E2279"/>
    <w:rsid w:val="00203CCF"/>
    <w:rsid w:val="00212C4F"/>
    <w:rsid w:val="00217352"/>
    <w:rsid w:val="00221B78"/>
    <w:rsid w:val="00242181"/>
    <w:rsid w:val="00242A41"/>
    <w:rsid w:val="00245B69"/>
    <w:rsid w:val="002475B4"/>
    <w:rsid w:val="00257274"/>
    <w:rsid w:val="00257EDC"/>
    <w:rsid w:val="002620D5"/>
    <w:rsid w:val="00267111"/>
    <w:rsid w:val="00271E3D"/>
    <w:rsid w:val="00272B90"/>
    <w:rsid w:val="00273BCB"/>
    <w:rsid w:val="00280922"/>
    <w:rsid w:val="00287F3F"/>
    <w:rsid w:val="00291CA0"/>
    <w:rsid w:val="002A4662"/>
    <w:rsid w:val="002B14E9"/>
    <w:rsid w:val="002B5901"/>
    <w:rsid w:val="002B6439"/>
    <w:rsid w:val="002C4D86"/>
    <w:rsid w:val="002E11F5"/>
    <w:rsid w:val="002E3A32"/>
    <w:rsid w:val="002E4741"/>
    <w:rsid w:val="00311713"/>
    <w:rsid w:val="00323F0D"/>
    <w:rsid w:val="00335CCF"/>
    <w:rsid w:val="0034140C"/>
    <w:rsid w:val="003536AF"/>
    <w:rsid w:val="003620FD"/>
    <w:rsid w:val="00362223"/>
    <w:rsid w:val="00367A95"/>
    <w:rsid w:val="003743D6"/>
    <w:rsid w:val="00380BD3"/>
    <w:rsid w:val="00380C08"/>
    <w:rsid w:val="003A06AE"/>
    <w:rsid w:val="003B6E59"/>
    <w:rsid w:val="003C34CA"/>
    <w:rsid w:val="003C3562"/>
    <w:rsid w:val="003C54AB"/>
    <w:rsid w:val="003C71F3"/>
    <w:rsid w:val="003D6255"/>
    <w:rsid w:val="003D6E71"/>
    <w:rsid w:val="0040208E"/>
    <w:rsid w:val="00411ACB"/>
    <w:rsid w:val="004147FE"/>
    <w:rsid w:val="00415A2C"/>
    <w:rsid w:val="004172A5"/>
    <w:rsid w:val="00423336"/>
    <w:rsid w:val="00423B40"/>
    <w:rsid w:val="00425C43"/>
    <w:rsid w:val="00437B51"/>
    <w:rsid w:val="00454DAF"/>
    <w:rsid w:val="00466165"/>
    <w:rsid w:val="00470004"/>
    <w:rsid w:val="0047277D"/>
    <w:rsid w:val="004956A2"/>
    <w:rsid w:val="004B14BF"/>
    <w:rsid w:val="004B75D0"/>
    <w:rsid w:val="004C42AF"/>
    <w:rsid w:val="004E539F"/>
    <w:rsid w:val="004F10B7"/>
    <w:rsid w:val="00510705"/>
    <w:rsid w:val="00511EB9"/>
    <w:rsid w:val="005126C6"/>
    <w:rsid w:val="005151B0"/>
    <w:rsid w:val="00522F65"/>
    <w:rsid w:val="00526665"/>
    <w:rsid w:val="005370FC"/>
    <w:rsid w:val="00537E65"/>
    <w:rsid w:val="005404F5"/>
    <w:rsid w:val="00544353"/>
    <w:rsid w:val="005445AD"/>
    <w:rsid w:val="00544F41"/>
    <w:rsid w:val="00565509"/>
    <w:rsid w:val="00565B51"/>
    <w:rsid w:val="00566003"/>
    <w:rsid w:val="00581D47"/>
    <w:rsid w:val="005821C8"/>
    <w:rsid w:val="00584339"/>
    <w:rsid w:val="005846C6"/>
    <w:rsid w:val="0058483B"/>
    <w:rsid w:val="0059116B"/>
    <w:rsid w:val="005936E0"/>
    <w:rsid w:val="00595177"/>
    <w:rsid w:val="005965B1"/>
    <w:rsid w:val="005A6B3D"/>
    <w:rsid w:val="005B7FAE"/>
    <w:rsid w:val="005E2E9B"/>
    <w:rsid w:val="005E7BA5"/>
    <w:rsid w:val="005F3AD4"/>
    <w:rsid w:val="005F637F"/>
    <w:rsid w:val="00604FEC"/>
    <w:rsid w:val="00610DCE"/>
    <w:rsid w:val="00620D8E"/>
    <w:rsid w:val="006211E8"/>
    <w:rsid w:val="0063577C"/>
    <w:rsid w:val="00640005"/>
    <w:rsid w:val="00643737"/>
    <w:rsid w:val="006438AC"/>
    <w:rsid w:val="006445E7"/>
    <w:rsid w:val="006448E0"/>
    <w:rsid w:val="00645AC2"/>
    <w:rsid w:val="0065165E"/>
    <w:rsid w:val="00654C5B"/>
    <w:rsid w:val="00656279"/>
    <w:rsid w:val="0066423F"/>
    <w:rsid w:val="00665CFB"/>
    <w:rsid w:val="00676C8F"/>
    <w:rsid w:val="00680B87"/>
    <w:rsid w:val="00694725"/>
    <w:rsid w:val="006964CF"/>
    <w:rsid w:val="006A0C22"/>
    <w:rsid w:val="006A350C"/>
    <w:rsid w:val="006A6BE3"/>
    <w:rsid w:val="006A6C75"/>
    <w:rsid w:val="006B7B08"/>
    <w:rsid w:val="006C661A"/>
    <w:rsid w:val="006C6760"/>
    <w:rsid w:val="006C701C"/>
    <w:rsid w:val="006D5C30"/>
    <w:rsid w:val="006D673D"/>
    <w:rsid w:val="006F3384"/>
    <w:rsid w:val="006F5D21"/>
    <w:rsid w:val="007078FD"/>
    <w:rsid w:val="007110C1"/>
    <w:rsid w:val="00753BF9"/>
    <w:rsid w:val="00761FFE"/>
    <w:rsid w:val="00781A45"/>
    <w:rsid w:val="00796FF2"/>
    <w:rsid w:val="007A1D33"/>
    <w:rsid w:val="007A487D"/>
    <w:rsid w:val="007B3F43"/>
    <w:rsid w:val="007C32F7"/>
    <w:rsid w:val="007C3A98"/>
    <w:rsid w:val="007C47C2"/>
    <w:rsid w:val="007D1EAD"/>
    <w:rsid w:val="007D4C8B"/>
    <w:rsid w:val="007E2199"/>
    <w:rsid w:val="007E30FD"/>
    <w:rsid w:val="007E3756"/>
    <w:rsid w:val="007F7E6A"/>
    <w:rsid w:val="0085023F"/>
    <w:rsid w:val="00850376"/>
    <w:rsid w:val="00860DF8"/>
    <w:rsid w:val="008673EE"/>
    <w:rsid w:val="008735A6"/>
    <w:rsid w:val="00877136"/>
    <w:rsid w:val="008859A6"/>
    <w:rsid w:val="00887AE0"/>
    <w:rsid w:val="008A4AFF"/>
    <w:rsid w:val="008B0772"/>
    <w:rsid w:val="008B23BB"/>
    <w:rsid w:val="008B7B9E"/>
    <w:rsid w:val="008C1958"/>
    <w:rsid w:val="008C747C"/>
    <w:rsid w:val="008E00F4"/>
    <w:rsid w:val="008F2DF4"/>
    <w:rsid w:val="009138DE"/>
    <w:rsid w:val="00927888"/>
    <w:rsid w:val="00932658"/>
    <w:rsid w:val="0093756F"/>
    <w:rsid w:val="00937575"/>
    <w:rsid w:val="00964AAA"/>
    <w:rsid w:val="00974CAE"/>
    <w:rsid w:val="0099676F"/>
    <w:rsid w:val="009A770B"/>
    <w:rsid w:val="009A7FA4"/>
    <w:rsid w:val="009B3359"/>
    <w:rsid w:val="009B7AE0"/>
    <w:rsid w:val="009C036D"/>
    <w:rsid w:val="009C4FDC"/>
    <w:rsid w:val="009C6375"/>
    <w:rsid w:val="009C7AB7"/>
    <w:rsid w:val="009D223A"/>
    <w:rsid w:val="009E028A"/>
    <w:rsid w:val="009E608E"/>
    <w:rsid w:val="009F3CCA"/>
    <w:rsid w:val="00A31BD5"/>
    <w:rsid w:val="00A348C4"/>
    <w:rsid w:val="00A35067"/>
    <w:rsid w:val="00A610E7"/>
    <w:rsid w:val="00A64C31"/>
    <w:rsid w:val="00A705FC"/>
    <w:rsid w:val="00A7139A"/>
    <w:rsid w:val="00A7794D"/>
    <w:rsid w:val="00A83352"/>
    <w:rsid w:val="00AB24BC"/>
    <w:rsid w:val="00AB34BF"/>
    <w:rsid w:val="00AC28B7"/>
    <w:rsid w:val="00AD515B"/>
    <w:rsid w:val="00AE1489"/>
    <w:rsid w:val="00AE3381"/>
    <w:rsid w:val="00AE4379"/>
    <w:rsid w:val="00AF27ED"/>
    <w:rsid w:val="00AF62ED"/>
    <w:rsid w:val="00B10582"/>
    <w:rsid w:val="00B27F71"/>
    <w:rsid w:val="00B30B81"/>
    <w:rsid w:val="00B311A5"/>
    <w:rsid w:val="00B44E07"/>
    <w:rsid w:val="00B52C3C"/>
    <w:rsid w:val="00B76B70"/>
    <w:rsid w:val="00B80644"/>
    <w:rsid w:val="00B8640F"/>
    <w:rsid w:val="00B87D76"/>
    <w:rsid w:val="00B95F2D"/>
    <w:rsid w:val="00B96186"/>
    <w:rsid w:val="00BA26B9"/>
    <w:rsid w:val="00BC5343"/>
    <w:rsid w:val="00BD0149"/>
    <w:rsid w:val="00BD29B0"/>
    <w:rsid w:val="00BD6445"/>
    <w:rsid w:val="00BF137B"/>
    <w:rsid w:val="00BF7D0B"/>
    <w:rsid w:val="00C03BE3"/>
    <w:rsid w:val="00C11003"/>
    <w:rsid w:val="00C13969"/>
    <w:rsid w:val="00C17EF9"/>
    <w:rsid w:val="00C260EF"/>
    <w:rsid w:val="00C31AD4"/>
    <w:rsid w:val="00C41A3C"/>
    <w:rsid w:val="00C508C3"/>
    <w:rsid w:val="00C54F27"/>
    <w:rsid w:val="00C61171"/>
    <w:rsid w:val="00C61D9A"/>
    <w:rsid w:val="00C7134E"/>
    <w:rsid w:val="00C8186E"/>
    <w:rsid w:val="00C84C1E"/>
    <w:rsid w:val="00C928AB"/>
    <w:rsid w:val="00CC1E97"/>
    <w:rsid w:val="00CC26CA"/>
    <w:rsid w:val="00CC3D39"/>
    <w:rsid w:val="00CC6FAA"/>
    <w:rsid w:val="00CC7AD8"/>
    <w:rsid w:val="00CE1DD3"/>
    <w:rsid w:val="00CE4558"/>
    <w:rsid w:val="00CF4517"/>
    <w:rsid w:val="00D06AA1"/>
    <w:rsid w:val="00D140DA"/>
    <w:rsid w:val="00D1567E"/>
    <w:rsid w:val="00D159E9"/>
    <w:rsid w:val="00D27327"/>
    <w:rsid w:val="00D31431"/>
    <w:rsid w:val="00D31476"/>
    <w:rsid w:val="00D42046"/>
    <w:rsid w:val="00D44F0E"/>
    <w:rsid w:val="00D463F7"/>
    <w:rsid w:val="00D46D8D"/>
    <w:rsid w:val="00D61107"/>
    <w:rsid w:val="00D61559"/>
    <w:rsid w:val="00D62DC7"/>
    <w:rsid w:val="00D71086"/>
    <w:rsid w:val="00D74C6F"/>
    <w:rsid w:val="00D92B23"/>
    <w:rsid w:val="00D968B6"/>
    <w:rsid w:val="00DB66BA"/>
    <w:rsid w:val="00DB6A3E"/>
    <w:rsid w:val="00DB7DAE"/>
    <w:rsid w:val="00DD7604"/>
    <w:rsid w:val="00DD7A34"/>
    <w:rsid w:val="00DE4EEF"/>
    <w:rsid w:val="00E05D5B"/>
    <w:rsid w:val="00E21D1D"/>
    <w:rsid w:val="00E42747"/>
    <w:rsid w:val="00E44B7B"/>
    <w:rsid w:val="00E625E0"/>
    <w:rsid w:val="00E63779"/>
    <w:rsid w:val="00E70105"/>
    <w:rsid w:val="00E7289B"/>
    <w:rsid w:val="00E83424"/>
    <w:rsid w:val="00E9238D"/>
    <w:rsid w:val="00E924AE"/>
    <w:rsid w:val="00EA0EB5"/>
    <w:rsid w:val="00EB1DAF"/>
    <w:rsid w:val="00EB2D65"/>
    <w:rsid w:val="00EC06C6"/>
    <w:rsid w:val="00EC6D7F"/>
    <w:rsid w:val="00EC75CF"/>
    <w:rsid w:val="00ED20F7"/>
    <w:rsid w:val="00ED731A"/>
    <w:rsid w:val="00EF0A88"/>
    <w:rsid w:val="00EF3456"/>
    <w:rsid w:val="00EF63E2"/>
    <w:rsid w:val="00F07E2D"/>
    <w:rsid w:val="00F12415"/>
    <w:rsid w:val="00F1269E"/>
    <w:rsid w:val="00F171F3"/>
    <w:rsid w:val="00F30085"/>
    <w:rsid w:val="00F30720"/>
    <w:rsid w:val="00F37161"/>
    <w:rsid w:val="00F37D86"/>
    <w:rsid w:val="00F44327"/>
    <w:rsid w:val="00F57FA8"/>
    <w:rsid w:val="00F710F8"/>
    <w:rsid w:val="00F76497"/>
    <w:rsid w:val="00F80A26"/>
    <w:rsid w:val="00F86833"/>
    <w:rsid w:val="00F946BE"/>
    <w:rsid w:val="00FA1133"/>
    <w:rsid w:val="00FB24E9"/>
    <w:rsid w:val="00FB7D72"/>
    <w:rsid w:val="00FC293B"/>
    <w:rsid w:val="00FC45EF"/>
    <w:rsid w:val="00FC7040"/>
    <w:rsid w:val="00FE51C1"/>
    <w:rsid w:val="00FE576D"/>
    <w:rsid w:val="00FE5835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5CF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C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3145C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E924AE"/>
    <w:rPr>
      <w:sz w:val="24"/>
      <w:szCs w:val="24"/>
    </w:rPr>
  </w:style>
  <w:style w:type="character" w:customStyle="1" w:styleId="a6">
    <w:name w:val="כותרת תחתונה תו"/>
    <w:basedOn w:val="a0"/>
    <w:link w:val="a5"/>
    <w:rsid w:val="00E924AE"/>
    <w:rPr>
      <w:sz w:val="24"/>
      <w:szCs w:val="24"/>
    </w:rPr>
  </w:style>
  <w:style w:type="table" w:styleId="a7">
    <w:name w:val="Table Grid"/>
    <w:basedOn w:val="a1"/>
    <w:rsid w:val="00E924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רגיל-דוד"/>
    <w:rsid w:val="00E924AE"/>
    <w:pPr>
      <w:autoSpaceDE w:val="0"/>
      <w:autoSpaceDN w:val="0"/>
      <w:adjustRightInd w:val="0"/>
    </w:pPr>
    <w:rPr>
      <w:szCs w:val="24"/>
      <w:lang w:eastAsia="he-IL"/>
    </w:rPr>
  </w:style>
  <w:style w:type="paragraph" w:styleId="a8">
    <w:name w:val="List Paragraph"/>
    <w:basedOn w:val="a"/>
    <w:uiPriority w:val="34"/>
    <w:qFormat/>
    <w:rsid w:val="00E924AE"/>
    <w:pPr>
      <w:ind w:left="720"/>
    </w:pPr>
    <w:rPr>
      <w:rFonts w:cs="David"/>
      <w:color w:val="000000"/>
      <w:sz w:val="20"/>
      <w:szCs w:val="20"/>
      <w:lang w:eastAsia="he-IL"/>
    </w:rPr>
  </w:style>
  <w:style w:type="character" w:styleId="Hyperlink">
    <w:name w:val="Hyperlink"/>
    <w:basedOn w:val="a0"/>
    <w:rsid w:val="00E924AE"/>
    <w:rPr>
      <w:color w:val="0000FF"/>
      <w:u w:val="single"/>
    </w:rPr>
  </w:style>
  <w:style w:type="character" w:styleId="a9">
    <w:name w:val="page number"/>
    <w:basedOn w:val="a0"/>
    <w:rsid w:val="00E924AE"/>
  </w:style>
  <w:style w:type="paragraph" w:customStyle="1" w:styleId="-Default-">
    <w:name w:val="-Default-"/>
    <w:rsid w:val="00E924AE"/>
    <w:pPr>
      <w:autoSpaceDE w:val="0"/>
      <w:autoSpaceDN w:val="0"/>
      <w:adjustRightInd w:val="0"/>
    </w:pPr>
    <w:rPr>
      <w:rFonts w:ascii="Arial" w:hAnsi="Arial" w:cs="Arial"/>
      <w:szCs w:val="24"/>
      <w:lang w:eastAsia="he-IL"/>
    </w:rPr>
  </w:style>
  <w:style w:type="paragraph" w:styleId="aa">
    <w:name w:val="Balloon Text"/>
    <w:basedOn w:val="a"/>
    <w:link w:val="ab"/>
    <w:rsid w:val="00E924AE"/>
    <w:rPr>
      <w:rFonts w:ascii="Tahoma" w:hAnsi="Tahoma" w:cs="Tahoma"/>
      <w:color w:val="000000"/>
      <w:sz w:val="16"/>
      <w:szCs w:val="16"/>
      <w:lang w:eastAsia="he-IL"/>
    </w:rPr>
  </w:style>
  <w:style w:type="character" w:customStyle="1" w:styleId="ab">
    <w:name w:val="טקסט בלונים תו"/>
    <w:basedOn w:val="a0"/>
    <w:link w:val="aa"/>
    <w:rsid w:val="00E924AE"/>
    <w:rPr>
      <w:rFonts w:ascii="Tahoma" w:hAnsi="Tahoma" w:cs="Tahoma"/>
      <w:color w:val="000000"/>
      <w:sz w:val="16"/>
      <w:szCs w:val="16"/>
      <w:lang w:eastAsia="he-IL"/>
    </w:rPr>
  </w:style>
  <w:style w:type="paragraph" w:styleId="ac">
    <w:name w:val="Body Text"/>
    <w:basedOn w:val="a"/>
    <w:link w:val="ad"/>
    <w:rsid w:val="00E924AE"/>
    <w:pPr>
      <w:spacing w:after="120"/>
    </w:pPr>
  </w:style>
  <w:style w:type="character" w:customStyle="1" w:styleId="ad">
    <w:name w:val="גוף טקסט תו"/>
    <w:basedOn w:val="a0"/>
    <w:link w:val="ac"/>
    <w:rsid w:val="00E924AE"/>
    <w:rPr>
      <w:sz w:val="24"/>
      <w:szCs w:val="24"/>
    </w:rPr>
  </w:style>
  <w:style w:type="paragraph" w:customStyle="1" w:styleId="ae">
    <w:name w:val="שושב"/>
    <w:rsid w:val="00E924AE"/>
    <w:pPr>
      <w:autoSpaceDE w:val="0"/>
      <w:autoSpaceDN w:val="0"/>
      <w:adjustRightInd w:val="0"/>
    </w:pPr>
    <w:rPr>
      <w:rFonts w:ascii="QDavid" w:hAnsi="QDavid"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ic4\AppData\Local\Microsoft\Windows\INetCache\Content.Outlook\BE6WJLYG\&#1491;&#1507;%20&#1500;&#1493;&#1490;&#1493;%20&#1514;&#1495;&#1514;&#1493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BAA77-D1BA-45C3-A4CD-F6DB20E77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תחתון</Template>
  <TotalTime>0</TotalTime>
  <Pages>1</Pages>
  <Words>1288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Ribak</Company>
  <LinksUpToDate>false</LinksUpToDate>
  <CharactersWithSpaces>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Geula Zror</dc:creator>
  <cp:lastModifiedBy>ada</cp:lastModifiedBy>
  <cp:revision>2</cp:revision>
  <cp:lastPrinted>2021-09-30T06:52:00Z</cp:lastPrinted>
  <dcterms:created xsi:type="dcterms:W3CDTF">2021-10-13T04:13:00Z</dcterms:created>
  <dcterms:modified xsi:type="dcterms:W3CDTF">2021-10-13T04:13:00Z</dcterms:modified>
</cp:coreProperties>
</file>