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33" w:rsidRDefault="007A1D33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 w:hint="cs"/>
          <w:sz w:val="20"/>
          <w:szCs w:val="20"/>
          <w:rtl/>
          <w:lang w:val="en-GB" w:eastAsia="he-IL"/>
        </w:rPr>
      </w:pPr>
    </w:p>
    <w:p w:rsidR="002E11F5" w:rsidRPr="00F37161" w:rsidRDefault="002E11F5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val="en-GB" w:eastAsia="he-IL"/>
        </w:rPr>
      </w:pPr>
    </w:p>
    <w:p w:rsidR="007A1D33" w:rsidRDefault="007A1D33" w:rsidP="00A348C4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eastAsia="he-IL"/>
        </w:rPr>
      </w:pPr>
      <w:r>
        <w:rPr>
          <w:rFonts w:cs="David"/>
          <w:noProof/>
          <w:sz w:val="20"/>
          <w:szCs w:val="2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-1333500</wp:posOffset>
            </wp:positionV>
            <wp:extent cx="1828800" cy="1520825"/>
            <wp:effectExtent l="0" t="0" r="0" b="317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AE">
        <w:rPr>
          <w:rFonts w:cs="David" w:hint="cs"/>
          <w:sz w:val="20"/>
          <w:szCs w:val="20"/>
          <w:rtl/>
          <w:lang w:eastAsia="he-IL"/>
        </w:rPr>
        <w:t xml:space="preserve">        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</w:t>
      </w:r>
      <w:r w:rsidRPr="00E924AE">
        <w:rPr>
          <w:rFonts w:cs="David"/>
          <w:sz w:val="20"/>
          <w:szCs w:val="20"/>
          <w:lang w:eastAsia="he-IL"/>
        </w:rPr>
        <w:tab/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383B30" w:rsidRDefault="00E924AE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b/>
          <w:bCs/>
          <w:rtl/>
          <w:lang w:eastAsia="he-IL"/>
        </w:rPr>
      </w:pP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="006E7A7E" w:rsidRPr="006E7A7E">
        <w:rPr>
          <w:rFonts w:cs="David" w:hint="cs"/>
          <w:b/>
          <w:bCs/>
          <w:rtl/>
          <w:lang w:eastAsia="he-IL"/>
        </w:rPr>
        <w:t>10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="004B3DC1">
        <w:rPr>
          <w:rFonts w:ascii="Arial" w:hAnsi="Arial" w:cs="Arial" w:hint="cs"/>
          <w:b/>
          <w:bCs/>
          <w:rtl/>
          <w:lang w:eastAsia="he-IL"/>
        </w:rPr>
        <w:t>נובמבר</w:t>
      </w:r>
      <w:r w:rsidR="00AE1489" w:rsidRPr="00383B30">
        <w:rPr>
          <w:rFonts w:ascii="Arial" w:hAnsi="Arial" w:cs="Arial"/>
          <w:b/>
          <w:bCs/>
          <w:rtl/>
          <w:lang w:eastAsia="he-IL"/>
        </w:rPr>
        <w:t xml:space="preserve">   </w:t>
      </w:r>
      <w:r w:rsidR="00083587" w:rsidRPr="00383B30">
        <w:rPr>
          <w:rFonts w:ascii="Arial" w:hAnsi="Arial" w:cs="Arial"/>
          <w:b/>
          <w:bCs/>
          <w:rtl/>
          <w:lang w:eastAsia="he-IL"/>
        </w:rPr>
        <w:t>2021</w:t>
      </w:r>
    </w:p>
    <w:p w:rsidR="00E924AE" w:rsidRPr="00083587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sz w:val="28"/>
          <w:szCs w:val="28"/>
          <w:rtl/>
          <w:lang w:eastAsia="he-IL"/>
        </w:rPr>
      </w:pPr>
      <w:r w:rsidRPr="00083587">
        <w:rPr>
          <w:rFonts w:ascii="Arial" w:hAnsi="Arial" w:cs="David" w:hint="cs"/>
          <w:sz w:val="28"/>
          <w:szCs w:val="28"/>
          <w:rtl/>
          <w:lang w:eastAsia="he-IL"/>
        </w:rPr>
        <w:t>לכבוד</w:t>
      </w:r>
    </w:p>
    <w:p w:rsidR="00E924AE" w:rsidRPr="00083587" w:rsidRDefault="00E924AE" w:rsidP="00E924AE">
      <w:pPr>
        <w:tabs>
          <w:tab w:val="left" w:pos="3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b/>
          <w:bCs/>
          <w:sz w:val="28"/>
          <w:szCs w:val="28"/>
          <w:rtl/>
          <w:lang w:eastAsia="he-IL"/>
        </w:rPr>
      </w:pPr>
    </w:p>
    <w:p w:rsidR="00E924AE" w:rsidRPr="00083587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sz w:val="28"/>
          <w:szCs w:val="28"/>
          <w:rtl/>
          <w:lang w:eastAsia="he-IL"/>
        </w:rPr>
      </w:pPr>
      <w:r w:rsidRPr="00083587">
        <w:rPr>
          <w:rFonts w:ascii="Arial" w:hAnsi="Arial" w:cs="David"/>
          <w:sz w:val="28"/>
          <w:szCs w:val="28"/>
          <w:rtl/>
          <w:lang w:eastAsia="he-IL"/>
        </w:rPr>
        <w:t>_____________</w:t>
      </w:r>
    </w:p>
    <w:p w:rsidR="00E924AE" w:rsidRPr="00083587" w:rsidRDefault="007A1D33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sz w:val="28"/>
          <w:szCs w:val="28"/>
          <w:rtl/>
          <w:lang w:eastAsia="he-IL"/>
        </w:rPr>
      </w:pPr>
      <w:proofErr w:type="spellStart"/>
      <w:r w:rsidRPr="00083587">
        <w:rPr>
          <w:rFonts w:ascii="Arial" w:hAnsi="Arial" w:cs="David" w:hint="cs"/>
          <w:sz w:val="28"/>
          <w:szCs w:val="28"/>
          <w:rtl/>
          <w:lang w:eastAsia="he-IL"/>
        </w:rPr>
        <w:t>א.ג.נ</w:t>
      </w:r>
      <w:proofErr w:type="spellEnd"/>
      <w:r w:rsidRPr="00083587">
        <w:rPr>
          <w:rFonts w:ascii="Arial" w:hAnsi="Arial" w:cs="David" w:hint="cs"/>
          <w:sz w:val="28"/>
          <w:szCs w:val="28"/>
          <w:rtl/>
          <w:lang w:eastAsia="he-IL"/>
        </w:rPr>
        <w:t>.,</w:t>
      </w:r>
    </w:p>
    <w:p w:rsidR="00242A41" w:rsidRPr="00083587" w:rsidRDefault="00242A41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8"/>
          <w:szCs w:val="28"/>
          <w:rtl/>
          <w:lang w:eastAsia="he-IL"/>
        </w:rPr>
      </w:pPr>
    </w:p>
    <w:p w:rsidR="00E924AE" w:rsidRDefault="00E924AE" w:rsidP="008D4F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Arial" w:hAnsi="Arial" w:cs="David"/>
          <w:b/>
          <w:bCs/>
          <w:u w:val="single"/>
          <w:rtl/>
          <w:lang w:eastAsia="he-IL"/>
        </w:rPr>
      </w:pPr>
      <w:r w:rsidRPr="00E924AE">
        <w:rPr>
          <w:rFonts w:ascii="Arial" w:hAnsi="Arial" w:cs="David"/>
          <w:rtl/>
          <w:lang w:eastAsia="he-IL"/>
        </w:rPr>
        <w:t>הנדון:</w:t>
      </w:r>
      <w:r w:rsidRPr="00E924AE">
        <w:rPr>
          <w:rFonts w:ascii="Arial" w:hAnsi="Arial" w:cs="David" w:hint="cs"/>
          <w:rtl/>
          <w:lang w:eastAsia="he-IL"/>
        </w:rPr>
        <w:t xml:space="preserve"> </w:t>
      </w:r>
      <w:r w:rsidRPr="00E924AE">
        <w:rPr>
          <w:rFonts w:ascii="Arial" w:hAnsi="Arial" w:cs="Guttman Yad-Brush"/>
          <w:b/>
          <w:bCs/>
          <w:u w:val="single"/>
          <w:rtl/>
          <w:lang w:eastAsia="he-IL"/>
        </w:rPr>
        <w:t xml:space="preserve">חוזר </w:t>
      </w:r>
      <w:r w:rsidR="007A1D33">
        <w:rPr>
          <w:rFonts w:ascii="Arial" w:hAnsi="Arial" w:cs="Guttman Yad-Brush" w:hint="cs"/>
          <w:b/>
          <w:bCs/>
          <w:u w:val="single"/>
          <w:rtl/>
          <w:lang w:eastAsia="he-IL"/>
        </w:rPr>
        <w:t xml:space="preserve">שינויים בתוכנית המשחקים-מספר </w:t>
      </w:r>
      <w:r w:rsidR="008D4F8A">
        <w:rPr>
          <w:rFonts w:ascii="Arial" w:hAnsi="Arial" w:cs="Guttman Yad-Brush" w:hint="cs"/>
          <w:b/>
          <w:bCs/>
          <w:sz w:val="36"/>
          <w:szCs w:val="36"/>
          <w:u w:val="single"/>
          <w:rtl/>
          <w:lang w:eastAsia="he-IL"/>
        </w:rPr>
        <w:t>7</w:t>
      </w:r>
    </w:p>
    <w:p w:rsidR="004B3DC1" w:rsidRDefault="004B3DC1" w:rsidP="004B3D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Arial" w:hAnsi="Arial" w:cs="David"/>
          <w:b/>
          <w:bCs/>
          <w:u w:val="single"/>
          <w:rtl/>
          <w:lang w:eastAsia="he-IL"/>
        </w:rPr>
      </w:pPr>
    </w:p>
    <w:p w:rsidR="00A7794D" w:rsidRDefault="007A1D33" w:rsidP="0032690A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7A1D33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נא רשמו את פירוקי הקבוצות הבאות</w:t>
      </w:r>
      <w:r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:</w:t>
      </w:r>
    </w:p>
    <w:p w:rsidR="008D4F8A" w:rsidRPr="008D4F8A" w:rsidRDefault="008D4F8A" w:rsidP="008D4F8A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8D4F8A">
        <w:rPr>
          <w:rFonts w:asciiTheme="minorBidi" w:hAnsiTheme="minorBidi" w:cstheme="minorBidi" w:hint="cs"/>
          <w:sz w:val="24"/>
          <w:szCs w:val="24"/>
          <w:rtl/>
        </w:rPr>
        <w:t>הפועל כפר קאסם(קבוצה 10531)-ליגה קטסל ב' פ"ת א'-660</w:t>
      </w:r>
    </w:p>
    <w:p w:rsidR="008D4F8A" w:rsidRDefault="008D4F8A" w:rsidP="008D4F8A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ביתר ירושלים(קבוצה 10265)-ליגה נערים א' מחוזית ירושלים-167</w:t>
      </w:r>
    </w:p>
    <w:p w:rsidR="008D4F8A" w:rsidRDefault="008D4F8A" w:rsidP="008D4F8A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קרית מלאכי(קבוצה 10665)-ליגה קטסל בנות דרום ב'-812</w:t>
      </w:r>
    </w:p>
    <w:p w:rsidR="004C0AEB" w:rsidRPr="006E7A7E" w:rsidRDefault="008D4F8A" w:rsidP="006E7A7E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פרדסיה(קבו</w:t>
      </w:r>
      <w:r w:rsidR="006E7A7E">
        <w:rPr>
          <w:rFonts w:asciiTheme="minorBidi" w:hAnsiTheme="minorBidi" w:cstheme="minorBidi" w:hint="cs"/>
          <w:sz w:val="24"/>
          <w:szCs w:val="24"/>
          <w:rtl/>
        </w:rPr>
        <w:t>צה 10587)-ליגה ילדות א' שרון-756</w:t>
      </w: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  <w:rtl/>
        </w:rPr>
      </w:pPr>
    </w:p>
    <w:p w:rsidR="004C0AEB" w:rsidRP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</w:rPr>
      </w:pPr>
    </w:p>
    <w:p w:rsidR="007D4C8B" w:rsidRPr="007D4C8B" w:rsidRDefault="00083587" w:rsidP="0032690A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נא </w:t>
      </w:r>
      <w:r w:rsidR="007D4C8B"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רשמו את שינויי האולמות הבאים:</w:t>
      </w:r>
    </w:p>
    <w:p w:rsidR="00454DAF" w:rsidRPr="00271E3D" w:rsidRDefault="00454DAF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4"/>
          <w:szCs w:val="4"/>
        </w:rPr>
      </w:pPr>
    </w:p>
    <w:p w:rsidR="00861516" w:rsidRPr="004C0AEB" w:rsidRDefault="004C0AEB" w:rsidP="004C0AEB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4C0AEB">
        <w:rPr>
          <w:rFonts w:asciiTheme="minorBidi" w:hAnsiTheme="minorBidi" w:cstheme="minorBidi" w:hint="cs"/>
          <w:sz w:val="24"/>
          <w:szCs w:val="24"/>
          <w:rtl/>
        </w:rPr>
        <w:t xml:space="preserve">אליצור קרית אתא(קבוצה 537)-ליגה נוער לאומית צפון-103 +אליצור קרית אתא(קבוצה 1129)-ליגה נערים ב' לאומית צפון-201- היכל הספורט, רחוב </w:t>
      </w:r>
      <w:proofErr w:type="spellStart"/>
      <w:r w:rsidRPr="004C0AEB">
        <w:rPr>
          <w:rFonts w:asciiTheme="minorBidi" w:hAnsiTheme="minorBidi" w:cstheme="minorBidi" w:hint="cs"/>
          <w:sz w:val="24"/>
          <w:szCs w:val="24"/>
          <w:rtl/>
        </w:rPr>
        <w:t>רמז,קרית</w:t>
      </w:r>
      <w:proofErr w:type="spellEnd"/>
      <w:r w:rsidRPr="004C0AEB">
        <w:rPr>
          <w:rFonts w:asciiTheme="minorBidi" w:hAnsiTheme="minorBidi" w:cstheme="minorBidi" w:hint="cs"/>
          <w:sz w:val="24"/>
          <w:szCs w:val="24"/>
          <w:rtl/>
        </w:rPr>
        <w:t xml:space="preserve"> אתא.</w:t>
      </w:r>
    </w:p>
    <w:p w:rsidR="004C0AEB" w:rsidRDefault="004C0AEB" w:rsidP="004C0AEB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קרית אתא(קבוצה 638)-ליגה נערים א' ארצית שרון-156 + אליצור שלום קרית אתא(קבוצה 7957)-ליגה נערים ב' חיפה-208- חטיבה ב'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רוגוזין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, רחוב יצחק רבין 16, קרית אתא.</w:t>
      </w:r>
    </w:p>
    <w:p w:rsidR="008D4F8A" w:rsidRDefault="008D4F8A" w:rsidP="004C0AEB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נס ציונה עתידים(קבוצה 10165)-ליגה קטסל ב' שורק ב'-668</w:t>
      </w:r>
      <w:r w:rsidR="00E648A8">
        <w:rPr>
          <w:rFonts w:asciiTheme="minorBidi" w:hAnsiTheme="minorBidi" w:cstheme="minorBidi" w:hint="cs"/>
          <w:sz w:val="24"/>
          <w:szCs w:val="24"/>
          <w:rtl/>
        </w:rPr>
        <w:t>- בית הפועל</w:t>
      </w:r>
      <w:r w:rsidR="00776CCD">
        <w:rPr>
          <w:rFonts w:asciiTheme="minorBidi" w:hAnsiTheme="minorBidi" w:cstheme="minorBidi" w:hint="cs"/>
          <w:sz w:val="24"/>
          <w:szCs w:val="24"/>
          <w:rtl/>
        </w:rPr>
        <w:t>,</w:t>
      </w:r>
      <w:bookmarkStart w:id="0" w:name="_GoBack"/>
      <w:bookmarkEnd w:id="0"/>
      <w:r w:rsidR="00E648A8">
        <w:rPr>
          <w:rFonts w:asciiTheme="minorBidi" w:hAnsiTheme="minorBidi" w:cstheme="minorBidi" w:hint="cs"/>
          <w:sz w:val="24"/>
          <w:szCs w:val="24"/>
          <w:rtl/>
        </w:rPr>
        <w:t xml:space="preserve"> נורדאו 46 נס ציונה.</w:t>
      </w:r>
    </w:p>
    <w:p w:rsidR="008D4F8A" w:rsidRDefault="008D4F8A" w:rsidP="004C0AEB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נס ציונה חינוך(קבוצה 5338)-ליגה קטסל ב' שורק ב'-668, אולם שדות, רחוב הזמיר 33, נס ציונה</w:t>
      </w:r>
    </w:p>
    <w:p w:rsidR="006E7A7E" w:rsidRDefault="006E7A7E" w:rsidP="004C0AEB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גבעת שמואל (קבוצה מספר 10805)- ליגה ב' פתח תקווה (15)- אולם בגין, </w:t>
      </w:r>
    </w:p>
    <w:p w:rsidR="004C0AEB" w:rsidRPr="006E7A7E" w:rsidRDefault="006E7A7E" w:rsidP="006E7A7E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עוזי חיטמן 1 גבעת שמואל.</w:t>
      </w: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C0AEB" w:rsidRDefault="004C0AEB" w:rsidP="004C0AEB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4C0AEB">
        <w:rPr>
          <w:rFonts w:asciiTheme="minorBidi" w:hAnsiTheme="minorBidi" w:cstheme="minorBidi" w:hint="cs"/>
          <w:sz w:val="24"/>
          <w:szCs w:val="24"/>
          <w:rtl/>
        </w:rPr>
        <w:t>משחקי קבוצות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ביתר כפר יונה מתנס(קבוצה 10831)-בליגה קטסל ב' נתניה-656 הקבועים לשבתות ייערכו בשעה 17.00.</w:t>
      </w:r>
    </w:p>
    <w:p w:rsidR="004C0AEB" w:rsidRP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</w:rPr>
      </w:pPr>
    </w:p>
    <w:p w:rsidR="004C0AEB" w:rsidRDefault="004C0AEB" w:rsidP="004C0AEB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משחקי קבוצות ביתר כפר יונה(קבוצה 66)-בליגה קטסל ב' נתניה-656 ייערכו בימי שבת של המחזור בשעה 17.00 למעט המשחקים נגד קבוצות אליצור נתניה שייערכו בימי שלישי בשעה 17.00.</w:t>
      </w: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C0AEB" w:rsidRPr="004C0AEB" w:rsidRDefault="004C0AEB" w:rsidP="004C0A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D463F7" w:rsidRPr="00454DAF" w:rsidRDefault="007A1D33" w:rsidP="007A1D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0" w:firstLine="72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rtl/>
          <w:lang w:eastAsia="he-IL"/>
        </w:rPr>
        <w:t>בכבוד רב,</w:t>
      </w:r>
    </w:p>
    <w:p w:rsidR="00E924AE" w:rsidRPr="00C97094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sz w:val="16"/>
          <w:szCs w:val="16"/>
          <w:rtl/>
          <w:lang w:eastAsia="he-IL"/>
        </w:rPr>
      </w:pP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rtl/>
          <w:lang w:eastAsia="he-IL"/>
        </w:rPr>
        <w:t>נפתלי גושן,</w:t>
      </w:r>
    </w:p>
    <w:p w:rsidR="00E924AE" w:rsidRDefault="00E924AE" w:rsidP="00DB66BA">
      <w:pPr>
        <w:jc w:val="center"/>
        <w:rPr>
          <w:rFonts w:asciiTheme="minorBidi" w:hAnsiTheme="minorBidi" w:cstheme="minorBidi"/>
          <w:color w:val="000000"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  <w:t>רכז הליגות</w:t>
      </w:r>
    </w:p>
    <w:p w:rsidR="00E924AE" w:rsidRPr="00163C49" w:rsidRDefault="00163C49" w:rsidP="008D4F8A">
      <w:pPr>
        <w:ind w:right="-1080"/>
        <w:rPr>
          <w:rFonts w:asciiTheme="minorBidi" w:hAnsiTheme="minorBidi" w:cstheme="minorBidi"/>
          <w:sz w:val="16"/>
          <w:szCs w:val="16"/>
          <w:rtl/>
        </w:rPr>
      </w:pPr>
      <w:r w:rsidRPr="00163C49">
        <w:rPr>
          <w:rFonts w:asciiTheme="minorBidi" w:hAnsiTheme="minorBidi" w:cstheme="minorBidi" w:hint="cs"/>
          <w:sz w:val="16"/>
          <w:szCs w:val="16"/>
          <w:rtl/>
        </w:rPr>
        <w:t xml:space="preserve">0/חוזרים/שינויים/2021-22/ מספר </w:t>
      </w:r>
      <w:r w:rsidR="008D4F8A">
        <w:rPr>
          <w:rFonts w:asciiTheme="minorBidi" w:hAnsiTheme="minorBidi" w:cstheme="minorBidi" w:hint="cs"/>
          <w:sz w:val="16"/>
          <w:szCs w:val="16"/>
          <w:rtl/>
        </w:rPr>
        <w:t>7</w:t>
      </w:r>
    </w:p>
    <w:p w:rsidR="00E924AE" w:rsidRPr="007A1D33" w:rsidRDefault="00E924AE" w:rsidP="00E924AE">
      <w:pPr>
        <w:ind w:left="-1054" w:right="-1080"/>
        <w:rPr>
          <w:rFonts w:asciiTheme="minorBidi" w:hAnsiTheme="minorBidi" w:cstheme="minorBidi"/>
          <w:rtl/>
        </w:rPr>
      </w:pPr>
    </w:p>
    <w:p w:rsidR="003C3562" w:rsidRPr="007A1D33" w:rsidRDefault="003C3562" w:rsidP="003C3562">
      <w:pPr>
        <w:ind w:left="-1054" w:right="-1080"/>
        <w:rPr>
          <w:rFonts w:asciiTheme="minorBidi" w:hAnsiTheme="minorBidi" w:cstheme="minorBidi"/>
          <w:rtl/>
        </w:rPr>
      </w:pPr>
    </w:p>
    <w:sectPr w:rsidR="003C3562" w:rsidRPr="007A1D33" w:rsidSect="00AD515B">
      <w:headerReference w:type="default" r:id="rId10"/>
      <w:footerReference w:type="default" r:id="rId11"/>
      <w:pgSz w:w="11906" w:h="16838"/>
      <w:pgMar w:top="1440" w:right="1800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DC1" w:rsidRDefault="004B3DC1">
      <w:r>
        <w:separator/>
      </w:r>
    </w:p>
  </w:endnote>
  <w:endnote w:type="continuationSeparator" w:id="0">
    <w:p w:rsidR="004B3DC1" w:rsidRDefault="004B3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QDavid">
    <w:panose1 w:val="00000000000000000000"/>
    <w:charset w:val="02"/>
    <w:family w:val="auto"/>
    <w:notTrueType/>
    <w:pitch w:val="variable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DC1" w:rsidRDefault="004B3DC1" w:rsidP="003C356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89CDA8" wp14:editId="52A37109">
          <wp:simplePos x="0" y="0"/>
          <wp:positionH relativeFrom="column">
            <wp:posOffset>-1181100</wp:posOffset>
          </wp:positionH>
          <wp:positionV relativeFrom="paragraph">
            <wp:posOffset>-730835</wp:posOffset>
          </wp:positionV>
          <wp:extent cx="7658100" cy="1443890"/>
          <wp:effectExtent l="0" t="0" r="0" b="0"/>
          <wp:wrapNone/>
          <wp:docPr id="9" name="תמונה 9" descr="C:\Users\Bruria\Downloads\ibba_1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DC1" w:rsidRDefault="004B3DC1">
      <w:r>
        <w:separator/>
      </w:r>
    </w:p>
  </w:footnote>
  <w:footnote w:type="continuationSeparator" w:id="0">
    <w:p w:rsidR="004B3DC1" w:rsidRDefault="004B3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39322744"/>
      <w:docPartObj>
        <w:docPartGallery w:val="Page Numbers (Top of Page)"/>
        <w:docPartUnique/>
      </w:docPartObj>
    </w:sdtPr>
    <w:sdtEndPr>
      <w:rPr>
        <w:cs/>
      </w:rPr>
    </w:sdtEndPr>
    <w:sdtContent>
      <w:p w:rsidR="004B3DC1" w:rsidRDefault="004B3DC1">
        <w:pPr>
          <w:pStyle w:val="Head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776CCD" w:rsidRPr="00776CCD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4B3DC1" w:rsidRDefault="004B3D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B6720"/>
    <w:multiLevelType w:val="hybridMultilevel"/>
    <w:tmpl w:val="107A8692"/>
    <w:lvl w:ilvl="0" w:tplc="444ED2AE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A31662"/>
    <w:multiLevelType w:val="hybridMultilevel"/>
    <w:tmpl w:val="DCCAB3C4"/>
    <w:lvl w:ilvl="0" w:tplc="B87874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57898"/>
    <w:multiLevelType w:val="hybridMultilevel"/>
    <w:tmpl w:val="6C322E6A"/>
    <w:lvl w:ilvl="0" w:tplc="458445A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76254"/>
    <w:multiLevelType w:val="hybridMultilevel"/>
    <w:tmpl w:val="98FC7070"/>
    <w:lvl w:ilvl="0" w:tplc="0AB87B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BB"/>
    <w:rsid w:val="00004F44"/>
    <w:rsid w:val="00014073"/>
    <w:rsid w:val="00036BB0"/>
    <w:rsid w:val="0004665C"/>
    <w:rsid w:val="00052B44"/>
    <w:rsid w:val="00061C47"/>
    <w:rsid w:val="00063F69"/>
    <w:rsid w:val="00066260"/>
    <w:rsid w:val="00083587"/>
    <w:rsid w:val="000851D7"/>
    <w:rsid w:val="000935FF"/>
    <w:rsid w:val="000A03B3"/>
    <w:rsid w:val="000B228B"/>
    <w:rsid w:val="000B7F15"/>
    <w:rsid w:val="000C5947"/>
    <w:rsid w:val="000C7F27"/>
    <w:rsid w:val="000D5E1B"/>
    <w:rsid w:val="000E18FC"/>
    <w:rsid w:val="000E4C3A"/>
    <w:rsid w:val="000E6D7C"/>
    <w:rsid w:val="00134FCE"/>
    <w:rsid w:val="00140CB5"/>
    <w:rsid w:val="00142D7B"/>
    <w:rsid w:val="00146C28"/>
    <w:rsid w:val="00163C49"/>
    <w:rsid w:val="001704EE"/>
    <w:rsid w:val="00175119"/>
    <w:rsid w:val="001930B5"/>
    <w:rsid w:val="00193EC3"/>
    <w:rsid w:val="001B6E66"/>
    <w:rsid w:val="001C5DA8"/>
    <w:rsid w:val="001D0045"/>
    <w:rsid w:val="001D23A3"/>
    <w:rsid w:val="001D7742"/>
    <w:rsid w:val="001D7F14"/>
    <w:rsid w:val="001E18A0"/>
    <w:rsid w:val="001E2279"/>
    <w:rsid w:val="00203CCF"/>
    <w:rsid w:val="00212C4F"/>
    <w:rsid w:val="00217352"/>
    <w:rsid w:val="00221B78"/>
    <w:rsid w:val="00242181"/>
    <w:rsid w:val="00242A41"/>
    <w:rsid w:val="00245B69"/>
    <w:rsid w:val="002475B4"/>
    <w:rsid w:val="002542DD"/>
    <w:rsid w:val="00257274"/>
    <w:rsid w:val="00257EDC"/>
    <w:rsid w:val="002620D5"/>
    <w:rsid w:val="00267111"/>
    <w:rsid w:val="00271E3D"/>
    <w:rsid w:val="00272B90"/>
    <w:rsid w:val="00273BCB"/>
    <w:rsid w:val="00280922"/>
    <w:rsid w:val="00287F3F"/>
    <w:rsid w:val="00291CA0"/>
    <w:rsid w:val="002A4662"/>
    <w:rsid w:val="002B14E9"/>
    <w:rsid w:val="002B5901"/>
    <w:rsid w:val="002B6439"/>
    <w:rsid w:val="002C4D86"/>
    <w:rsid w:val="002E11F5"/>
    <w:rsid w:val="002E3A32"/>
    <w:rsid w:val="002E4741"/>
    <w:rsid w:val="00311713"/>
    <w:rsid w:val="00323F0D"/>
    <w:rsid w:val="0032690A"/>
    <w:rsid w:val="00335CCF"/>
    <w:rsid w:val="0034140C"/>
    <w:rsid w:val="003536AF"/>
    <w:rsid w:val="003620FD"/>
    <w:rsid w:val="00362223"/>
    <w:rsid w:val="00367A95"/>
    <w:rsid w:val="003743D6"/>
    <w:rsid w:val="00380BD3"/>
    <w:rsid w:val="00380C08"/>
    <w:rsid w:val="00383B30"/>
    <w:rsid w:val="003A06AE"/>
    <w:rsid w:val="003B6E59"/>
    <w:rsid w:val="003C34CA"/>
    <w:rsid w:val="003C3562"/>
    <w:rsid w:val="003C54AB"/>
    <w:rsid w:val="003C71F3"/>
    <w:rsid w:val="003D6255"/>
    <w:rsid w:val="003D6E71"/>
    <w:rsid w:val="003F572A"/>
    <w:rsid w:val="0040208E"/>
    <w:rsid w:val="00411ACB"/>
    <w:rsid w:val="004147FE"/>
    <w:rsid w:val="00415A2C"/>
    <w:rsid w:val="004172A5"/>
    <w:rsid w:val="00423336"/>
    <w:rsid w:val="00423B40"/>
    <w:rsid w:val="00425C43"/>
    <w:rsid w:val="00437B51"/>
    <w:rsid w:val="00454DAF"/>
    <w:rsid w:val="00466165"/>
    <w:rsid w:val="00470004"/>
    <w:rsid w:val="0047277D"/>
    <w:rsid w:val="004956A2"/>
    <w:rsid w:val="004A44CE"/>
    <w:rsid w:val="004B14BF"/>
    <w:rsid w:val="004B3DC1"/>
    <w:rsid w:val="004B75D0"/>
    <w:rsid w:val="004C0AEB"/>
    <w:rsid w:val="004C42AF"/>
    <w:rsid w:val="004E539F"/>
    <w:rsid w:val="004F10B7"/>
    <w:rsid w:val="00510705"/>
    <w:rsid w:val="00511EB9"/>
    <w:rsid w:val="005126C6"/>
    <w:rsid w:val="005151B0"/>
    <w:rsid w:val="00522F65"/>
    <w:rsid w:val="00526665"/>
    <w:rsid w:val="005370FC"/>
    <w:rsid w:val="00537E65"/>
    <w:rsid w:val="005404F5"/>
    <w:rsid w:val="00544353"/>
    <w:rsid w:val="005445AD"/>
    <w:rsid w:val="00544F41"/>
    <w:rsid w:val="00565509"/>
    <w:rsid w:val="00565B51"/>
    <w:rsid w:val="00566003"/>
    <w:rsid w:val="00581D47"/>
    <w:rsid w:val="005821C8"/>
    <w:rsid w:val="00584339"/>
    <w:rsid w:val="005846C6"/>
    <w:rsid w:val="0058483B"/>
    <w:rsid w:val="0059116B"/>
    <w:rsid w:val="005936E0"/>
    <w:rsid w:val="00595177"/>
    <w:rsid w:val="005965B1"/>
    <w:rsid w:val="005A6B3D"/>
    <w:rsid w:val="005B7FAE"/>
    <w:rsid w:val="005E2E9B"/>
    <w:rsid w:val="005E7BA5"/>
    <w:rsid w:val="005F3AD4"/>
    <w:rsid w:val="005F637F"/>
    <w:rsid w:val="00604FEC"/>
    <w:rsid w:val="00610DCE"/>
    <w:rsid w:val="00620D8E"/>
    <w:rsid w:val="00623D11"/>
    <w:rsid w:val="0063577C"/>
    <w:rsid w:val="00640005"/>
    <w:rsid w:val="00643737"/>
    <w:rsid w:val="006438AC"/>
    <w:rsid w:val="006443EE"/>
    <w:rsid w:val="006445E7"/>
    <w:rsid w:val="006448E0"/>
    <w:rsid w:val="00645AC2"/>
    <w:rsid w:val="0065165E"/>
    <w:rsid w:val="00654C5B"/>
    <w:rsid w:val="00656279"/>
    <w:rsid w:val="0066423F"/>
    <w:rsid w:val="00665CFB"/>
    <w:rsid w:val="00676C8F"/>
    <w:rsid w:val="00680B87"/>
    <w:rsid w:val="00694725"/>
    <w:rsid w:val="006964CF"/>
    <w:rsid w:val="006A0C22"/>
    <w:rsid w:val="006A350C"/>
    <w:rsid w:val="006A6BE3"/>
    <w:rsid w:val="006A6C75"/>
    <w:rsid w:val="006B7B08"/>
    <w:rsid w:val="006C661A"/>
    <w:rsid w:val="006C6760"/>
    <w:rsid w:val="006C701C"/>
    <w:rsid w:val="006D5C30"/>
    <w:rsid w:val="006D673D"/>
    <w:rsid w:val="006E7A7E"/>
    <w:rsid w:val="006F3384"/>
    <w:rsid w:val="006F5D21"/>
    <w:rsid w:val="007078FD"/>
    <w:rsid w:val="007110C1"/>
    <w:rsid w:val="00753BF9"/>
    <w:rsid w:val="00760103"/>
    <w:rsid w:val="00761FFE"/>
    <w:rsid w:val="00776CCD"/>
    <w:rsid w:val="00781A45"/>
    <w:rsid w:val="00796FF2"/>
    <w:rsid w:val="007A1D33"/>
    <w:rsid w:val="007A487D"/>
    <w:rsid w:val="007B3F43"/>
    <w:rsid w:val="007C32F7"/>
    <w:rsid w:val="007C3A98"/>
    <w:rsid w:val="007C47C2"/>
    <w:rsid w:val="007D1EAD"/>
    <w:rsid w:val="007D4C8B"/>
    <w:rsid w:val="007E2199"/>
    <w:rsid w:val="007E30FD"/>
    <w:rsid w:val="007E3756"/>
    <w:rsid w:val="007F7E6A"/>
    <w:rsid w:val="0085023F"/>
    <w:rsid w:val="00850376"/>
    <w:rsid w:val="00860DF8"/>
    <w:rsid w:val="00861516"/>
    <w:rsid w:val="008673EE"/>
    <w:rsid w:val="008735A6"/>
    <w:rsid w:val="00877136"/>
    <w:rsid w:val="008859A6"/>
    <w:rsid w:val="00887AE0"/>
    <w:rsid w:val="008A4AFF"/>
    <w:rsid w:val="008B0772"/>
    <w:rsid w:val="008B23BB"/>
    <w:rsid w:val="008B7B9E"/>
    <w:rsid w:val="008C1958"/>
    <w:rsid w:val="008C747C"/>
    <w:rsid w:val="008D4F8A"/>
    <w:rsid w:val="008E00F4"/>
    <w:rsid w:val="008F2DF4"/>
    <w:rsid w:val="009138DE"/>
    <w:rsid w:val="00927888"/>
    <w:rsid w:val="00932658"/>
    <w:rsid w:val="0093756F"/>
    <w:rsid w:val="00937575"/>
    <w:rsid w:val="00964AAA"/>
    <w:rsid w:val="00974CAE"/>
    <w:rsid w:val="0099676F"/>
    <w:rsid w:val="009A770B"/>
    <w:rsid w:val="009A7FA4"/>
    <w:rsid w:val="009B3359"/>
    <w:rsid w:val="009B7AE0"/>
    <w:rsid w:val="009C036D"/>
    <w:rsid w:val="009C4FDC"/>
    <w:rsid w:val="009C6375"/>
    <w:rsid w:val="009C7AB7"/>
    <w:rsid w:val="009D11D0"/>
    <w:rsid w:val="009D223A"/>
    <w:rsid w:val="009D7791"/>
    <w:rsid w:val="009E028A"/>
    <w:rsid w:val="009E608E"/>
    <w:rsid w:val="009F3CCA"/>
    <w:rsid w:val="009F3FDD"/>
    <w:rsid w:val="00A114F5"/>
    <w:rsid w:val="00A31BD5"/>
    <w:rsid w:val="00A348C4"/>
    <w:rsid w:val="00A35067"/>
    <w:rsid w:val="00A42F03"/>
    <w:rsid w:val="00A610E7"/>
    <w:rsid w:val="00A64C31"/>
    <w:rsid w:val="00A705FC"/>
    <w:rsid w:val="00A7139A"/>
    <w:rsid w:val="00A7794D"/>
    <w:rsid w:val="00A83352"/>
    <w:rsid w:val="00AA5E46"/>
    <w:rsid w:val="00AB24BC"/>
    <w:rsid w:val="00AB34BF"/>
    <w:rsid w:val="00AC28B7"/>
    <w:rsid w:val="00AD515B"/>
    <w:rsid w:val="00AE1489"/>
    <w:rsid w:val="00AE3381"/>
    <w:rsid w:val="00AE4379"/>
    <w:rsid w:val="00AF27ED"/>
    <w:rsid w:val="00AF62ED"/>
    <w:rsid w:val="00B10582"/>
    <w:rsid w:val="00B27F71"/>
    <w:rsid w:val="00B30B81"/>
    <w:rsid w:val="00B311A5"/>
    <w:rsid w:val="00B44E07"/>
    <w:rsid w:val="00B52C3C"/>
    <w:rsid w:val="00B76B70"/>
    <w:rsid w:val="00B80644"/>
    <w:rsid w:val="00B8640F"/>
    <w:rsid w:val="00B87D76"/>
    <w:rsid w:val="00B95F2D"/>
    <w:rsid w:val="00B96186"/>
    <w:rsid w:val="00BA26B9"/>
    <w:rsid w:val="00BC5343"/>
    <w:rsid w:val="00BD0149"/>
    <w:rsid w:val="00BD29B0"/>
    <w:rsid w:val="00BD6445"/>
    <w:rsid w:val="00BF137B"/>
    <w:rsid w:val="00BF7D0B"/>
    <w:rsid w:val="00C03BE3"/>
    <w:rsid w:val="00C11003"/>
    <w:rsid w:val="00C13969"/>
    <w:rsid w:val="00C17EF9"/>
    <w:rsid w:val="00C260EF"/>
    <w:rsid w:val="00C31AD4"/>
    <w:rsid w:val="00C41A3C"/>
    <w:rsid w:val="00C508C3"/>
    <w:rsid w:val="00C54F27"/>
    <w:rsid w:val="00C61171"/>
    <w:rsid w:val="00C61D9A"/>
    <w:rsid w:val="00C7134E"/>
    <w:rsid w:val="00C8186E"/>
    <w:rsid w:val="00C84C1E"/>
    <w:rsid w:val="00C928AB"/>
    <w:rsid w:val="00C97094"/>
    <w:rsid w:val="00CA2B06"/>
    <w:rsid w:val="00CC1E97"/>
    <w:rsid w:val="00CC26CA"/>
    <w:rsid w:val="00CC3D39"/>
    <w:rsid w:val="00CC6FAA"/>
    <w:rsid w:val="00CC7AD8"/>
    <w:rsid w:val="00CE1DD3"/>
    <w:rsid w:val="00CE4558"/>
    <w:rsid w:val="00CF4517"/>
    <w:rsid w:val="00D013F7"/>
    <w:rsid w:val="00D06AA1"/>
    <w:rsid w:val="00D140DA"/>
    <w:rsid w:val="00D1567E"/>
    <w:rsid w:val="00D159E9"/>
    <w:rsid w:val="00D27327"/>
    <w:rsid w:val="00D31431"/>
    <w:rsid w:val="00D31476"/>
    <w:rsid w:val="00D3588F"/>
    <w:rsid w:val="00D42046"/>
    <w:rsid w:val="00D44F0E"/>
    <w:rsid w:val="00D463F7"/>
    <w:rsid w:val="00D46D8D"/>
    <w:rsid w:val="00D61107"/>
    <w:rsid w:val="00D61559"/>
    <w:rsid w:val="00D62DC7"/>
    <w:rsid w:val="00D71086"/>
    <w:rsid w:val="00D74C6F"/>
    <w:rsid w:val="00D92B23"/>
    <w:rsid w:val="00D968B6"/>
    <w:rsid w:val="00DB66BA"/>
    <w:rsid w:val="00DB6A3E"/>
    <w:rsid w:val="00DB7DAE"/>
    <w:rsid w:val="00DD7604"/>
    <w:rsid w:val="00DD7A34"/>
    <w:rsid w:val="00DE4EEF"/>
    <w:rsid w:val="00DE7303"/>
    <w:rsid w:val="00E05D5B"/>
    <w:rsid w:val="00E21D1D"/>
    <w:rsid w:val="00E42747"/>
    <w:rsid w:val="00E44B7B"/>
    <w:rsid w:val="00E625E0"/>
    <w:rsid w:val="00E63779"/>
    <w:rsid w:val="00E648A8"/>
    <w:rsid w:val="00E70105"/>
    <w:rsid w:val="00E7289B"/>
    <w:rsid w:val="00E741E6"/>
    <w:rsid w:val="00E83424"/>
    <w:rsid w:val="00E9238D"/>
    <w:rsid w:val="00E924AE"/>
    <w:rsid w:val="00EA0EB5"/>
    <w:rsid w:val="00EB1DAF"/>
    <w:rsid w:val="00EB2D65"/>
    <w:rsid w:val="00EC06C6"/>
    <w:rsid w:val="00EC6D7F"/>
    <w:rsid w:val="00EC75CF"/>
    <w:rsid w:val="00ED20F7"/>
    <w:rsid w:val="00ED731A"/>
    <w:rsid w:val="00EF0A88"/>
    <w:rsid w:val="00EF3456"/>
    <w:rsid w:val="00EF63E2"/>
    <w:rsid w:val="00F07E2D"/>
    <w:rsid w:val="00F12415"/>
    <w:rsid w:val="00F1269E"/>
    <w:rsid w:val="00F171F3"/>
    <w:rsid w:val="00F30085"/>
    <w:rsid w:val="00F30720"/>
    <w:rsid w:val="00F37161"/>
    <w:rsid w:val="00F37D86"/>
    <w:rsid w:val="00F44327"/>
    <w:rsid w:val="00F57FA8"/>
    <w:rsid w:val="00F710F8"/>
    <w:rsid w:val="00F76497"/>
    <w:rsid w:val="00F80A26"/>
    <w:rsid w:val="00F86833"/>
    <w:rsid w:val="00F946BE"/>
    <w:rsid w:val="00FA1133"/>
    <w:rsid w:val="00FB24E9"/>
    <w:rsid w:val="00FB7D72"/>
    <w:rsid w:val="00FC293B"/>
    <w:rsid w:val="00FC45EF"/>
    <w:rsid w:val="00FC7040"/>
    <w:rsid w:val="00FE51C1"/>
    <w:rsid w:val="00FE576D"/>
    <w:rsid w:val="00FE5835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5CFB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45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3145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4A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924AE"/>
    <w:rPr>
      <w:sz w:val="24"/>
      <w:szCs w:val="24"/>
    </w:rPr>
  </w:style>
  <w:style w:type="table" w:styleId="TableGrid">
    <w:name w:val="Table Grid"/>
    <w:basedOn w:val="TableNormal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DefaultParagraphFont"/>
    <w:rsid w:val="00E924AE"/>
    <w:rPr>
      <w:color w:val="0000FF"/>
      <w:u w:val="single"/>
    </w:rPr>
  </w:style>
  <w:style w:type="character" w:styleId="PageNumber">
    <w:name w:val="page number"/>
    <w:basedOn w:val="DefaultParagraphFont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BalloonText">
    <w:name w:val="Balloon Text"/>
    <w:basedOn w:val="Normal"/>
    <w:link w:val="BalloonTextChar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BalloonTextChar">
    <w:name w:val="Balloon Text Char"/>
    <w:basedOn w:val="DefaultParagraphFont"/>
    <w:link w:val="BalloonText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BodyText">
    <w:name w:val="Body Text"/>
    <w:basedOn w:val="Normal"/>
    <w:link w:val="BodyTextChar"/>
    <w:rsid w:val="00E924A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24AE"/>
    <w:rPr>
      <w:sz w:val="24"/>
      <w:szCs w:val="24"/>
    </w:rPr>
  </w:style>
  <w:style w:type="paragraph" w:customStyle="1" w:styleId="a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5CFB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45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3145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4A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924AE"/>
    <w:rPr>
      <w:sz w:val="24"/>
      <w:szCs w:val="24"/>
    </w:rPr>
  </w:style>
  <w:style w:type="table" w:styleId="TableGrid">
    <w:name w:val="Table Grid"/>
    <w:basedOn w:val="TableNormal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DefaultParagraphFont"/>
    <w:rsid w:val="00E924AE"/>
    <w:rPr>
      <w:color w:val="0000FF"/>
      <w:u w:val="single"/>
    </w:rPr>
  </w:style>
  <w:style w:type="character" w:styleId="PageNumber">
    <w:name w:val="page number"/>
    <w:basedOn w:val="DefaultParagraphFont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BalloonText">
    <w:name w:val="Balloon Text"/>
    <w:basedOn w:val="Normal"/>
    <w:link w:val="BalloonTextChar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BalloonTextChar">
    <w:name w:val="Balloon Text Char"/>
    <w:basedOn w:val="DefaultParagraphFont"/>
    <w:link w:val="BalloonText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BodyText">
    <w:name w:val="Body Text"/>
    <w:basedOn w:val="Normal"/>
    <w:link w:val="BodyTextChar"/>
    <w:rsid w:val="00E924A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24AE"/>
    <w:rPr>
      <w:sz w:val="24"/>
      <w:szCs w:val="24"/>
    </w:rPr>
  </w:style>
  <w:style w:type="paragraph" w:customStyle="1" w:styleId="a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ic4\AppData\Local\Microsoft\Windows\INetCache\Content.Outlook\BE6WJLYG\&#1491;&#1507;%20&#1500;&#1493;&#1490;&#1493;%20&#1514;&#1495;&#1514;&#1493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7AA4D-06D5-45EB-8F9A-9DDAE95C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תחתון</Template>
  <TotalTime>5</TotalTime>
  <Pages>2</Pages>
  <Words>229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Ribak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Geula Zror</dc:creator>
  <cp:lastModifiedBy>administrator</cp:lastModifiedBy>
  <cp:revision>5</cp:revision>
  <cp:lastPrinted>2021-11-10T09:21:00Z</cp:lastPrinted>
  <dcterms:created xsi:type="dcterms:W3CDTF">2021-11-09T04:27:00Z</dcterms:created>
  <dcterms:modified xsi:type="dcterms:W3CDTF">2021-11-10T09:22:00Z</dcterms:modified>
</cp:coreProperties>
</file>